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C1D234" w14:textId="2870AD14" w:rsidR="00B946A6" w:rsidRPr="00B946A6" w:rsidRDefault="00B946A6" w:rsidP="00B946A6">
      <w:pPr>
        <w:jc w:val="center"/>
        <w:rPr>
          <w:rFonts w:ascii="Albany AMT" w:hAnsi="Albany AMT"/>
          <w:sz w:val="24"/>
        </w:rPr>
      </w:pPr>
    </w:p>
    <w:p w14:paraId="1B867369" w14:textId="4AF058D2" w:rsidR="00B946A6" w:rsidRPr="00B946A6" w:rsidRDefault="00B946A6" w:rsidP="00B946A6">
      <w:pPr>
        <w:jc w:val="center"/>
        <w:rPr>
          <w:rFonts w:ascii="Albany AMT" w:hAnsi="Albany AMT"/>
          <w:sz w:val="24"/>
        </w:rPr>
      </w:pPr>
    </w:p>
    <w:p w14:paraId="5C94DEF6" w14:textId="1F95CD17" w:rsidR="00B946A6" w:rsidRPr="00B946A6" w:rsidRDefault="00B946A6" w:rsidP="00B946A6">
      <w:pPr>
        <w:jc w:val="center"/>
        <w:rPr>
          <w:rFonts w:ascii="Albany AMT" w:hAnsi="Albany AMT"/>
          <w:sz w:val="24"/>
        </w:rPr>
      </w:pPr>
    </w:p>
    <w:p w14:paraId="1C15DDE3" w14:textId="6693BB11" w:rsidR="00B946A6" w:rsidRPr="00B946A6" w:rsidRDefault="00B946A6" w:rsidP="00B946A6">
      <w:pPr>
        <w:jc w:val="center"/>
        <w:rPr>
          <w:rFonts w:ascii="Albany AMT" w:hAnsi="Albany AMT"/>
          <w:sz w:val="24"/>
        </w:rPr>
      </w:pPr>
    </w:p>
    <w:p w14:paraId="02F0FDD3" w14:textId="7FD49888" w:rsidR="00B946A6" w:rsidRPr="00B946A6" w:rsidRDefault="00B946A6" w:rsidP="00B946A6">
      <w:pPr>
        <w:jc w:val="center"/>
        <w:rPr>
          <w:rFonts w:ascii="Albany AMT" w:hAnsi="Albany AMT"/>
          <w:sz w:val="24"/>
        </w:rPr>
      </w:pPr>
    </w:p>
    <w:p w14:paraId="0B1235C5" w14:textId="02D84990" w:rsidR="00B946A6" w:rsidRPr="00B946A6" w:rsidRDefault="00B946A6" w:rsidP="00B946A6">
      <w:pPr>
        <w:jc w:val="center"/>
        <w:rPr>
          <w:rFonts w:ascii="Albany AMT" w:hAnsi="Albany AMT"/>
          <w:sz w:val="24"/>
        </w:rPr>
      </w:pPr>
    </w:p>
    <w:p w14:paraId="6C3EFE8B" w14:textId="5F6A6A86" w:rsidR="00B946A6" w:rsidRPr="00B946A6" w:rsidRDefault="00B946A6" w:rsidP="00B946A6">
      <w:pPr>
        <w:jc w:val="center"/>
        <w:rPr>
          <w:rFonts w:ascii="Albany AMT" w:hAnsi="Albany AMT"/>
          <w:sz w:val="24"/>
        </w:rPr>
      </w:pPr>
    </w:p>
    <w:p w14:paraId="17BDC6C0" w14:textId="77777777" w:rsidR="00EE0481" w:rsidRDefault="00EE0481" w:rsidP="00CD6CE3">
      <w:pPr>
        <w:ind w:left="-284"/>
        <w:rPr>
          <w:rFonts w:ascii="Albany AMT" w:eastAsia="Calibri" w:hAnsi="Albany AMT"/>
          <w:b/>
          <w:sz w:val="22"/>
          <w:szCs w:val="22"/>
          <w:lang w:eastAsia="en-US"/>
        </w:rPr>
      </w:pPr>
    </w:p>
    <w:p w14:paraId="7D826C4A" w14:textId="77777777" w:rsidR="00844F05" w:rsidRDefault="00844F05" w:rsidP="00844F05">
      <w:pPr>
        <w:ind w:left="-284"/>
        <w:rPr>
          <w:rFonts w:ascii="Albany AMT" w:eastAsia="Calibri" w:hAnsi="Albany AMT"/>
          <w:b/>
          <w:sz w:val="22"/>
          <w:szCs w:val="22"/>
          <w:lang w:eastAsia="en-US"/>
        </w:rPr>
      </w:pPr>
    </w:p>
    <w:p w14:paraId="163E79D7" w14:textId="10BE1082" w:rsidR="001C649B" w:rsidRPr="009A5A94" w:rsidRDefault="001C649B" w:rsidP="001C649B">
      <w:pPr>
        <w:ind w:left="-284"/>
        <w:rPr>
          <w:rFonts w:ascii="Albany AMT" w:eastAsia="Calibri" w:hAnsi="Albany AMT"/>
          <w:b/>
          <w:sz w:val="22"/>
          <w:szCs w:val="22"/>
          <w:lang w:eastAsia="en-US"/>
        </w:rPr>
      </w:pPr>
      <w:r>
        <w:rPr>
          <w:rFonts w:ascii="Albany AMT" w:eastAsia="Calibri" w:hAnsi="Albany AMT"/>
          <w:b/>
          <w:sz w:val="22"/>
          <w:szCs w:val="22"/>
          <w:lang w:eastAsia="en-US"/>
        </w:rPr>
        <w:t>PO</w:t>
      </w:r>
      <w:r w:rsidR="00526FFC">
        <w:rPr>
          <w:rFonts w:ascii="Albany AMT" w:eastAsia="Calibri" w:hAnsi="Albany AMT"/>
          <w:b/>
          <w:sz w:val="22"/>
          <w:szCs w:val="22"/>
          <w:lang w:eastAsia="en-US"/>
        </w:rPr>
        <w:t>DT</w:t>
      </w:r>
      <w:r>
        <w:rPr>
          <w:rFonts w:ascii="Albany AMT" w:eastAsia="Calibri" w:hAnsi="Albany AMT"/>
          <w:b/>
          <w:sz w:val="22"/>
          <w:szCs w:val="22"/>
          <w:lang w:eastAsia="en-US"/>
        </w:rPr>
        <w:t>0</w:t>
      </w:r>
      <w:r w:rsidR="00526FFC">
        <w:rPr>
          <w:rFonts w:ascii="Albany AMT" w:eastAsia="Calibri" w:hAnsi="Albany AMT"/>
          <w:b/>
          <w:sz w:val="22"/>
          <w:szCs w:val="22"/>
          <w:lang w:eastAsia="en-US"/>
        </w:rPr>
        <w:t>1</w:t>
      </w:r>
      <w:r>
        <w:rPr>
          <w:rFonts w:ascii="Albany AMT" w:eastAsia="Calibri" w:hAnsi="Albany AMT"/>
          <w:b/>
          <w:sz w:val="22"/>
          <w:szCs w:val="22"/>
          <w:lang w:eastAsia="en-US"/>
        </w:rPr>
        <w:t>0</w:t>
      </w:r>
    </w:p>
    <w:p w14:paraId="75D4EAB2" w14:textId="77777777" w:rsidR="001C649B" w:rsidRDefault="001C649B" w:rsidP="001C649B">
      <w:pPr>
        <w:spacing w:line="259" w:lineRule="auto"/>
        <w:jc w:val="center"/>
        <w:rPr>
          <w:rFonts w:ascii="Albany AMT" w:hAnsi="Albany AMT"/>
          <w:b/>
          <w:color w:val="0DA3DD"/>
          <w:sz w:val="32"/>
          <w:szCs w:val="36"/>
        </w:rPr>
      </w:pPr>
    </w:p>
    <w:p w14:paraId="043C9459" w14:textId="7A13E176" w:rsidR="001C649B" w:rsidRDefault="00526FFC" w:rsidP="001C649B">
      <w:pPr>
        <w:spacing w:line="259" w:lineRule="auto"/>
        <w:jc w:val="center"/>
        <w:rPr>
          <w:rFonts w:ascii="Albany AMT" w:hAnsi="Albany AMT"/>
          <w:b/>
          <w:color w:val="0DA3DD"/>
          <w:sz w:val="32"/>
          <w:szCs w:val="36"/>
        </w:rPr>
      </w:pPr>
      <w:r w:rsidRPr="00526FFC">
        <w:rPr>
          <w:rFonts w:ascii="Albany AMT" w:hAnsi="Albany AMT"/>
          <w:b/>
          <w:color w:val="0DA3DD"/>
          <w:sz w:val="32"/>
          <w:szCs w:val="36"/>
        </w:rPr>
        <w:t>Principe de fonctionnement d'une décolleteuse commande numérique</w:t>
      </w:r>
    </w:p>
    <w:p w14:paraId="603BC413" w14:textId="77777777" w:rsidR="001E2AE7" w:rsidRDefault="001E2AE7" w:rsidP="001E2AE7">
      <w:pPr>
        <w:spacing w:line="259" w:lineRule="auto"/>
        <w:jc w:val="center"/>
        <w:rPr>
          <w:rFonts w:ascii="Albany AMT" w:hAnsi="Albany AMT"/>
          <w:b/>
          <w:color w:val="0DA3DD"/>
          <w:sz w:val="32"/>
          <w:szCs w:val="36"/>
        </w:rPr>
      </w:pPr>
    </w:p>
    <w:p w14:paraId="51B01156" w14:textId="77777777" w:rsidR="004B5BB4" w:rsidRPr="009A5A94" w:rsidRDefault="004B5BB4" w:rsidP="004B5BB4">
      <w:pPr>
        <w:shd w:val="clear" w:color="auto" w:fill="00B0F0"/>
        <w:ind w:left="-278"/>
        <w:rPr>
          <w:rFonts w:ascii="Albany AMT" w:eastAsia="Calibri" w:hAnsi="Albany AMT" w:cs="Arial"/>
          <w:b/>
          <w:color w:val="FFFFFF"/>
          <w:sz w:val="24"/>
          <w:szCs w:val="24"/>
          <w:lang w:eastAsia="en-US"/>
        </w:rPr>
      </w:pPr>
      <w:r w:rsidRPr="009A5A94">
        <w:rPr>
          <w:rFonts w:ascii="Albany AMT" w:eastAsia="Calibri" w:hAnsi="Albany AMT" w:cs="Arial"/>
          <w:b/>
          <w:color w:val="FFFFFF"/>
          <w:sz w:val="24"/>
          <w:szCs w:val="24"/>
          <w:lang w:eastAsia="en-US"/>
        </w:rPr>
        <w:t>Objectifs</w:t>
      </w:r>
    </w:p>
    <w:p w14:paraId="6A95E3C9" w14:textId="77777777" w:rsidR="004B5BB4" w:rsidRPr="00B93B7A" w:rsidRDefault="004B5BB4" w:rsidP="001C649B">
      <w:pPr>
        <w:pStyle w:val="Paragraphedeliste"/>
        <w:spacing w:after="0"/>
        <w:ind w:left="-280"/>
        <w:jc w:val="both"/>
        <w:rPr>
          <w:rFonts w:ascii="Albany AMT" w:hAnsi="Albany AMT" w:cs="Arial"/>
          <w:sz w:val="16"/>
          <w:szCs w:val="24"/>
        </w:rPr>
      </w:pPr>
    </w:p>
    <w:p w14:paraId="50A72FE6" w14:textId="77777777" w:rsidR="001C649B" w:rsidRPr="00595BAA" w:rsidRDefault="001C649B" w:rsidP="001C649B">
      <w:pPr>
        <w:ind w:left="-278"/>
        <w:jc w:val="both"/>
        <w:rPr>
          <w:rFonts w:ascii="Albany AMT" w:eastAsia="Calibri" w:hAnsi="Albany AMT" w:cs="Arial"/>
          <w:sz w:val="24"/>
          <w:szCs w:val="24"/>
          <w:lang w:eastAsia="en-US"/>
        </w:rPr>
      </w:pPr>
      <w:r w:rsidRPr="00595BAA">
        <w:rPr>
          <w:rFonts w:ascii="Albany AMT" w:eastAsia="Calibri" w:hAnsi="Albany AMT" w:cs="Arial"/>
          <w:sz w:val="24"/>
          <w:szCs w:val="24"/>
          <w:lang w:eastAsia="en-US"/>
        </w:rPr>
        <w:t xml:space="preserve">À l’issue de la formation, les participants seront capables : </w:t>
      </w:r>
    </w:p>
    <w:p w14:paraId="21560CAE" w14:textId="1B25EB30" w:rsidR="00526FFC" w:rsidRPr="00595BAA" w:rsidRDefault="00526FFC" w:rsidP="00526FFC">
      <w:pPr>
        <w:pStyle w:val="Paragraphedeliste"/>
        <w:numPr>
          <w:ilvl w:val="0"/>
          <w:numId w:val="43"/>
        </w:numPr>
        <w:jc w:val="both"/>
        <w:rPr>
          <w:rFonts w:ascii="Albany AMT" w:eastAsia="Calibri" w:hAnsi="Albany AMT" w:cs="Arial"/>
          <w:sz w:val="24"/>
          <w:szCs w:val="24"/>
        </w:rPr>
      </w:pPr>
      <w:r w:rsidRPr="00595BAA">
        <w:rPr>
          <w:rFonts w:ascii="Albany AMT" w:eastAsia="Calibri" w:hAnsi="Albany AMT" w:cs="Arial"/>
          <w:sz w:val="24"/>
          <w:szCs w:val="24"/>
        </w:rPr>
        <w:t>De c</w:t>
      </w:r>
      <w:r w:rsidRPr="00595BAA">
        <w:rPr>
          <w:rFonts w:ascii="Albany AMT" w:eastAsia="Calibri" w:hAnsi="Albany AMT" w:cs="Arial"/>
          <w:sz w:val="24"/>
          <w:szCs w:val="24"/>
        </w:rPr>
        <w:t>omprendre le fonctionnement d’une machine à commande numérique</w:t>
      </w:r>
    </w:p>
    <w:p w14:paraId="7D313651" w14:textId="31C34873" w:rsidR="00526FFC" w:rsidRPr="00595BAA" w:rsidRDefault="00526FFC" w:rsidP="00526FFC">
      <w:pPr>
        <w:pStyle w:val="Paragraphedeliste"/>
        <w:numPr>
          <w:ilvl w:val="0"/>
          <w:numId w:val="43"/>
        </w:numPr>
        <w:jc w:val="both"/>
        <w:rPr>
          <w:rFonts w:ascii="Albany AMT" w:eastAsia="Calibri" w:hAnsi="Albany AMT" w:cs="Arial"/>
          <w:sz w:val="24"/>
          <w:szCs w:val="24"/>
        </w:rPr>
      </w:pPr>
      <w:r w:rsidRPr="00595BAA">
        <w:rPr>
          <w:rFonts w:ascii="Albany AMT" w:eastAsia="Calibri" w:hAnsi="Albany AMT" w:cs="Arial"/>
          <w:sz w:val="24"/>
          <w:szCs w:val="24"/>
        </w:rPr>
        <w:t>De c</w:t>
      </w:r>
      <w:r w:rsidRPr="00595BAA">
        <w:rPr>
          <w:rFonts w:ascii="Albany AMT" w:eastAsia="Calibri" w:hAnsi="Albany AMT" w:cs="Arial"/>
          <w:sz w:val="24"/>
          <w:szCs w:val="24"/>
        </w:rPr>
        <w:t>onnaître les bases de la programmation d’une MOCN</w:t>
      </w:r>
    </w:p>
    <w:p w14:paraId="676194C7" w14:textId="71493703" w:rsidR="001C649B" w:rsidRPr="003F693C" w:rsidRDefault="00526FFC" w:rsidP="00526FFC">
      <w:pPr>
        <w:pStyle w:val="Paragraphedeliste"/>
        <w:numPr>
          <w:ilvl w:val="0"/>
          <w:numId w:val="43"/>
        </w:numPr>
        <w:jc w:val="both"/>
        <w:rPr>
          <w:rFonts w:ascii="Albany AMT" w:eastAsia="Calibri" w:hAnsi="Albany AMT" w:cs="Arial"/>
        </w:rPr>
      </w:pPr>
      <w:r w:rsidRPr="00595BAA">
        <w:rPr>
          <w:rFonts w:ascii="Albany AMT" w:eastAsia="Calibri" w:hAnsi="Albany AMT" w:cs="Arial"/>
          <w:sz w:val="24"/>
          <w:szCs w:val="24"/>
        </w:rPr>
        <w:t>D’i</w:t>
      </w:r>
      <w:r w:rsidRPr="00595BAA">
        <w:rPr>
          <w:rFonts w:ascii="Albany AMT" w:eastAsia="Calibri" w:hAnsi="Albany AMT" w:cs="Arial"/>
          <w:sz w:val="24"/>
          <w:szCs w:val="24"/>
        </w:rPr>
        <w:t>ntégrer le vocabulaire en commande numérique</w:t>
      </w:r>
    </w:p>
    <w:p w14:paraId="58C1E752" w14:textId="77777777" w:rsidR="004B5BB4" w:rsidRPr="00566208" w:rsidRDefault="004B5BB4" w:rsidP="004B5BB4">
      <w:pPr>
        <w:shd w:val="clear" w:color="auto" w:fill="00B0F0"/>
        <w:ind w:left="-280" w:hanging="4"/>
        <w:rPr>
          <w:rFonts w:ascii="Albany AMT" w:hAnsi="Albany AMT" w:cs="Arial"/>
          <w:b/>
          <w:color w:val="FFFFFF" w:themeColor="background1"/>
          <w:sz w:val="24"/>
          <w:szCs w:val="24"/>
        </w:rPr>
      </w:pPr>
      <w:r w:rsidRPr="00566208">
        <w:rPr>
          <w:rFonts w:ascii="Albany AMT" w:hAnsi="Albany AMT" w:cs="Arial"/>
          <w:b/>
          <w:color w:val="FFFFFF" w:themeColor="background1"/>
          <w:sz w:val="24"/>
          <w:szCs w:val="24"/>
        </w:rPr>
        <w:t>Programme</w:t>
      </w:r>
    </w:p>
    <w:tbl>
      <w:tblPr>
        <w:tblStyle w:val="Grilledutableau"/>
        <w:tblW w:w="25872" w:type="dxa"/>
        <w:tblInd w:w="-2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89"/>
        <w:gridCol w:w="4989"/>
        <w:gridCol w:w="4082"/>
        <w:gridCol w:w="7200"/>
        <w:gridCol w:w="4612"/>
      </w:tblGrid>
      <w:tr w:rsidR="001C649B" w14:paraId="33CA35FD" w14:textId="77777777" w:rsidTr="00D94A6C">
        <w:tc>
          <w:tcPr>
            <w:tcW w:w="4989" w:type="dxa"/>
          </w:tcPr>
          <w:p w14:paraId="765DF9EE" w14:textId="77777777" w:rsidR="001C649B" w:rsidRDefault="001C649B" w:rsidP="001C649B">
            <w:pPr>
              <w:ind w:left="-280" w:firstLine="447"/>
              <w:jc w:val="both"/>
              <w:rPr>
                <w:rFonts w:ascii="Albany AMT" w:hAnsi="Albany AMT" w:cs="Arial"/>
                <w:b/>
                <w:color w:val="0DA3DD"/>
                <w:sz w:val="24"/>
                <w:szCs w:val="24"/>
              </w:rPr>
            </w:pPr>
          </w:p>
          <w:p w14:paraId="3BF7D7D9" w14:textId="77777777" w:rsidR="00BF0EEA" w:rsidRDefault="00BF0EEA" w:rsidP="001C649B">
            <w:pPr>
              <w:ind w:left="-280" w:firstLine="447"/>
              <w:jc w:val="both"/>
              <w:rPr>
                <w:rFonts w:ascii="Albany AMT" w:hAnsi="Albany AMT" w:cs="Arial"/>
                <w:b/>
                <w:color w:val="0DA3DD"/>
                <w:sz w:val="24"/>
                <w:szCs w:val="24"/>
              </w:rPr>
            </w:pPr>
          </w:p>
          <w:p w14:paraId="09D2BA00" w14:textId="77777777" w:rsidR="00595BAA" w:rsidRDefault="00595BAA" w:rsidP="001C649B">
            <w:pPr>
              <w:ind w:left="-280" w:firstLine="447"/>
              <w:jc w:val="both"/>
              <w:rPr>
                <w:rFonts w:ascii="Albany AMT" w:hAnsi="Albany AMT" w:cs="Arial"/>
                <w:b/>
                <w:color w:val="0DA3DD"/>
                <w:sz w:val="24"/>
                <w:szCs w:val="24"/>
              </w:rPr>
            </w:pPr>
          </w:p>
          <w:p w14:paraId="27304DCE" w14:textId="77777777" w:rsidR="00595BAA" w:rsidRPr="00595BAA" w:rsidRDefault="00595BAA" w:rsidP="00595BAA">
            <w:pPr>
              <w:pStyle w:val="TableParagraph"/>
              <w:spacing w:before="1"/>
              <w:ind w:left="200" w:firstLine="0"/>
              <w:jc w:val="both"/>
              <w:rPr>
                <w:b/>
                <w:color w:val="0DA2DD"/>
                <w:sz w:val="24"/>
                <w:szCs w:val="24"/>
                <w:lang w:val="fr-FR"/>
              </w:rPr>
            </w:pPr>
            <w:r w:rsidRPr="00595BAA">
              <w:rPr>
                <w:b/>
                <w:color w:val="0DA2DD"/>
                <w:sz w:val="24"/>
                <w:szCs w:val="24"/>
                <w:lang w:val="fr-FR"/>
              </w:rPr>
              <w:t>Généralités</w:t>
            </w:r>
          </w:p>
          <w:p w14:paraId="0325A2B1" w14:textId="13C43B61" w:rsidR="00595BAA" w:rsidRPr="00595BAA" w:rsidRDefault="00595BAA" w:rsidP="00595BAA">
            <w:pPr>
              <w:pStyle w:val="TableParagraph"/>
              <w:numPr>
                <w:ilvl w:val="0"/>
                <w:numId w:val="30"/>
              </w:numPr>
              <w:tabs>
                <w:tab w:val="left" w:pos="659"/>
              </w:tabs>
              <w:ind w:right="531"/>
              <w:rPr>
                <w:sz w:val="24"/>
                <w:szCs w:val="24"/>
                <w:lang w:val="fr-FR"/>
              </w:rPr>
            </w:pPr>
            <w:r w:rsidRPr="00595BAA">
              <w:rPr>
                <w:sz w:val="24"/>
                <w:szCs w:val="24"/>
                <w:lang w:val="fr-FR"/>
              </w:rPr>
              <w:t>Structure d'une machine-outil à commande numérique</w:t>
            </w:r>
          </w:p>
          <w:p w14:paraId="55DF2562" w14:textId="6A1D4B90" w:rsidR="00595BAA" w:rsidRPr="00595BAA" w:rsidRDefault="00595BAA" w:rsidP="00595BAA">
            <w:pPr>
              <w:pStyle w:val="TableParagraph"/>
              <w:numPr>
                <w:ilvl w:val="0"/>
                <w:numId w:val="30"/>
              </w:numPr>
              <w:tabs>
                <w:tab w:val="left" w:pos="659"/>
              </w:tabs>
              <w:ind w:right="531"/>
              <w:rPr>
                <w:sz w:val="24"/>
                <w:szCs w:val="24"/>
                <w:lang w:val="fr-FR"/>
              </w:rPr>
            </w:pPr>
            <w:r w:rsidRPr="00595BAA">
              <w:rPr>
                <w:sz w:val="24"/>
                <w:szCs w:val="24"/>
                <w:lang w:val="fr-FR"/>
              </w:rPr>
              <w:t>Les organes de la machine</w:t>
            </w:r>
          </w:p>
          <w:p w14:paraId="6CAA0C93" w14:textId="00E8BBB1" w:rsidR="00595BAA" w:rsidRPr="00595BAA" w:rsidRDefault="00595BAA" w:rsidP="00595BAA">
            <w:pPr>
              <w:pStyle w:val="TableParagraph"/>
              <w:numPr>
                <w:ilvl w:val="0"/>
                <w:numId w:val="30"/>
              </w:numPr>
              <w:tabs>
                <w:tab w:val="left" w:pos="659"/>
              </w:tabs>
              <w:ind w:right="531"/>
              <w:rPr>
                <w:sz w:val="24"/>
                <w:szCs w:val="24"/>
                <w:lang w:val="fr-FR"/>
              </w:rPr>
            </w:pPr>
            <w:r w:rsidRPr="00595BAA">
              <w:rPr>
                <w:sz w:val="24"/>
                <w:szCs w:val="24"/>
                <w:lang w:val="fr-FR"/>
              </w:rPr>
              <w:tab/>
              <w:t>La chaîne cinématique (asservissement d'un axe)</w:t>
            </w:r>
          </w:p>
          <w:p w14:paraId="52B14A6E" w14:textId="7B7529BF" w:rsidR="00595BAA" w:rsidRPr="00595BAA" w:rsidRDefault="00595BAA" w:rsidP="00595BAA">
            <w:pPr>
              <w:pStyle w:val="TableParagraph"/>
              <w:numPr>
                <w:ilvl w:val="0"/>
                <w:numId w:val="30"/>
              </w:numPr>
              <w:tabs>
                <w:tab w:val="left" w:pos="659"/>
              </w:tabs>
              <w:ind w:right="531"/>
              <w:rPr>
                <w:sz w:val="24"/>
                <w:szCs w:val="24"/>
                <w:lang w:val="fr-FR"/>
              </w:rPr>
            </w:pPr>
            <w:r w:rsidRPr="00595BAA">
              <w:rPr>
                <w:sz w:val="24"/>
                <w:szCs w:val="24"/>
                <w:lang w:val="fr-FR"/>
              </w:rPr>
              <w:tab/>
              <w:t>Les différents types de MOCN</w:t>
            </w:r>
          </w:p>
          <w:p w14:paraId="76812E81" w14:textId="58CF8A49" w:rsidR="00595BAA" w:rsidRPr="00595BAA" w:rsidRDefault="00595BAA" w:rsidP="00595BAA">
            <w:pPr>
              <w:pStyle w:val="TableParagraph"/>
              <w:numPr>
                <w:ilvl w:val="0"/>
                <w:numId w:val="30"/>
              </w:numPr>
              <w:tabs>
                <w:tab w:val="left" w:pos="659"/>
              </w:tabs>
              <w:ind w:right="531"/>
              <w:rPr>
                <w:sz w:val="24"/>
                <w:szCs w:val="24"/>
                <w:lang w:val="fr-FR"/>
              </w:rPr>
            </w:pPr>
            <w:r w:rsidRPr="00595BAA">
              <w:rPr>
                <w:sz w:val="24"/>
                <w:szCs w:val="24"/>
                <w:lang w:val="fr-FR"/>
              </w:rPr>
              <w:tab/>
              <w:t xml:space="preserve">Les données de programmation et de réglage </w:t>
            </w:r>
          </w:p>
          <w:p w14:paraId="70228E5A" w14:textId="77777777" w:rsidR="00595BAA" w:rsidRDefault="00595BAA" w:rsidP="001C649B">
            <w:pPr>
              <w:ind w:left="-280" w:firstLine="447"/>
              <w:jc w:val="both"/>
              <w:rPr>
                <w:rFonts w:ascii="Albany AMT" w:hAnsi="Albany AMT" w:cs="Arial"/>
                <w:b/>
                <w:color w:val="0DA3DD"/>
                <w:sz w:val="24"/>
                <w:szCs w:val="24"/>
              </w:rPr>
            </w:pPr>
          </w:p>
          <w:p w14:paraId="75607F94" w14:textId="77777777" w:rsidR="00595BAA" w:rsidRPr="00595BAA" w:rsidRDefault="00595BAA" w:rsidP="00595BAA">
            <w:pPr>
              <w:pStyle w:val="TableParagraph"/>
              <w:spacing w:before="1"/>
              <w:ind w:left="200" w:firstLine="0"/>
              <w:jc w:val="both"/>
              <w:rPr>
                <w:b/>
                <w:color w:val="0DA2DD"/>
                <w:sz w:val="24"/>
                <w:szCs w:val="24"/>
                <w:lang w:val="fr-FR"/>
              </w:rPr>
            </w:pPr>
            <w:r w:rsidRPr="00595BAA">
              <w:rPr>
                <w:b/>
                <w:color w:val="0DA2DD"/>
                <w:sz w:val="24"/>
                <w:szCs w:val="24"/>
                <w:lang w:val="fr-FR"/>
              </w:rPr>
              <w:t>Principe de la programmation</w:t>
            </w:r>
          </w:p>
          <w:p w14:paraId="120B4EE0" w14:textId="73D65F80" w:rsidR="00595BAA" w:rsidRPr="00595BAA" w:rsidRDefault="00595BAA" w:rsidP="00595BAA">
            <w:pPr>
              <w:pStyle w:val="TableParagraph"/>
              <w:numPr>
                <w:ilvl w:val="0"/>
                <w:numId w:val="30"/>
              </w:numPr>
              <w:tabs>
                <w:tab w:val="left" w:pos="659"/>
              </w:tabs>
              <w:ind w:right="531"/>
              <w:rPr>
                <w:sz w:val="24"/>
                <w:szCs w:val="24"/>
                <w:lang w:val="fr-FR"/>
              </w:rPr>
            </w:pPr>
            <w:r w:rsidRPr="00595BAA">
              <w:rPr>
                <w:rFonts w:ascii="Albany AMT" w:hAnsi="Albany AMT"/>
                <w:b/>
                <w:color w:val="0DA3DD"/>
                <w:sz w:val="24"/>
                <w:szCs w:val="24"/>
              </w:rPr>
              <w:tab/>
            </w:r>
            <w:r w:rsidRPr="00595BAA">
              <w:rPr>
                <w:sz w:val="24"/>
                <w:szCs w:val="24"/>
                <w:lang w:val="fr-FR"/>
              </w:rPr>
              <w:t>Le langage machine</w:t>
            </w:r>
          </w:p>
          <w:p w14:paraId="56DD8F76" w14:textId="021AB4EE" w:rsidR="00595BAA" w:rsidRPr="00595BAA" w:rsidRDefault="00595BAA" w:rsidP="00595BAA">
            <w:pPr>
              <w:pStyle w:val="TableParagraph"/>
              <w:numPr>
                <w:ilvl w:val="0"/>
                <w:numId w:val="30"/>
              </w:numPr>
              <w:tabs>
                <w:tab w:val="left" w:pos="659"/>
              </w:tabs>
              <w:ind w:right="531"/>
              <w:rPr>
                <w:sz w:val="24"/>
                <w:szCs w:val="24"/>
                <w:lang w:val="fr-FR"/>
              </w:rPr>
            </w:pPr>
            <w:r w:rsidRPr="00595BAA">
              <w:rPr>
                <w:sz w:val="24"/>
                <w:szCs w:val="24"/>
                <w:lang w:val="fr-FR"/>
              </w:rPr>
              <w:tab/>
              <w:t>Le format</w:t>
            </w:r>
          </w:p>
          <w:p w14:paraId="0CD58287" w14:textId="559BB2A6" w:rsidR="00595BAA" w:rsidRPr="00595BAA" w:rsidRDefault="00595BAA" w:rsidP="00595BAA">
            <w:pPr>
              <w:pStyle w:val="TableParagraph"/>
              <w:numPr>
                <w:ilvl w:val="0"/>
                <w:numId w:val="30"/>
              </w:numPr>
              <w:tabs>
                <w:tab w:val="left" w:pos="659"/>
              </w:tabs>
              <w:ind w:right="531"/>
              <w:rPr>
                <w:sz w:val="24"/>
                <w:szCs w:val="24"/>
                <w:lang w:val="fr-FR"/>
              </w:rPr>
            </w:pPr>
            <w:r w:rsidRPr="00595BAA">
              <w:rPr>
                <w:sz w:val="24"/>
                <w:szCs w:val="24"/>
                <w:lang w:val="fr-FR"/>
              </w:rPr>
              <w:tab/>
              <w:t xml:space="preserve">Les systèmes de coordonnées </w:t>
            </w:r>
          </w:p>
          <w:p w14:paraId="75FD34A7" w14:textId="5121803E" w:rsidR="00595BAA" w:rsidRPr="00595BAA" w:rsidRDefault="00595BAA" w:rsidP="00595BAA">
            <w:pPr>
              <w:pStyle w:val="TableParagraph"/>
              <w:numPr>
                <w:ilvl w:val="0"/>
                <w:numId w:val="30"/>
              </w:numPr>
              <w:tabs>
                <w:tab w:val="left" w:pos="659"/>
              </w:tabs>
              <w:ind w:right="531"/>
              <w:rPr>
                <w:sz w:val="24"/>
                <w:szCs w:val="24"/>
                <w:lang w:val="fr-FR"/>
              </w:rPr>
            </w:pPr>
            <w:r w:rsidRPr="00595BAA">
              <w:rPr>
                <w:sz w:val="24"/>
                <w:szCs w:val="24"/>
                <w:lang w:val="fr-FR"/>
              </w:rPr>
              <w:tab/>
              <w:t>Les fonctions préparatoires, auxiliaires, technologiques</w:t>
            </w:r>
          </w:p>
          <w:p w14:paraId="6FFD7B1A" w14:textId="77777777" w:rsidR="00595BAA" w:rsidRDefault="00595BAA" w:rsidP="001C649B">
            <w:pPr>
              <w:ind w:left="-280" w:firstLine="447"/>
              <w:jc w:val="both"/>
              <w:rPr>
                <w:rFonts w:ascii="Albany AMT" w:hAnsi="Albany AMT" w:cs="Arial"/>
                <w:b/>
                <w:color w:val="0DA3DD"/>
                <w:sz w:val="24"/>
                <w:szCs w:val="24"/>
              </w:rPr>
            </w:pPr>
          </w:p>
          <w:p w14:paraId="6FA75472" w14:textId="073929CD" w:rsidR="001C649B" w:rsidRPr="005B3838" w:rsidRDefault="001C649B" w:rsidP="00595BAA">
            <w:pPr>
              <w:pStyle w:val="TableParagraph"/>
              <w:tabs>
                <w:tab w:val="left" w:pos="669"/>
              </w:tabs>
              <w:ind w:right="200"/>
              <w:jc w:val="both"/>
              <w:rPr>
                <w:rFonts w:ascii="Albany AMT" w:hAnsi="Albany AMT"/>
                <w:b/>
                <w:color w:val="0DA3DD"/>
                <w:sz w:val="24"/>
                <w:szCs w:val="24"/>
              </w:rPr>
            </w:pPr>
          </w:p>
        </w:tc>
        <w:tc>
          <w:tcPr>
            <w:tcW w:w="4989" w:type="dxa"/>
          </w:tcPr>
          <w:p w14:paraId="656138B2" w14:textId="77777777" w:rsidR="001C649B" w:rsidRPr="005B3838" w:rsidRDefault="001C649B" w:rsidP="001C649B">
            <w:pPr>
              <w:ind w:left="-280"/>
              <w:jc w:val="both"/>
              <w:rPr>
                <w:rFonts w:ascii="Albany AMT" w:hAnsi="Albany AMT" w:cs="Arial"/>
                <w:b/>
                <w:color w:val="0DA3DD"/>
                <w:sz w:val="24"/>
                <w:szCs w:val="24"/>
              </w:rPr>
            </w:pPr>
          </w:p>
          <w:p w14:paraId="2DF71805" w14:textId="77777777" w:rsidR="00BF0EEA" w:rsidRDefault="00BF0EEA" w:rsidP="005B3838">
            <w:pPr>
              <w:pStyle w:val="TableParagraph"/>
              <w:spacing w:before="1"/>
              <w:ind w:left="200" w:firstLine="0"/>
              <w:rPr>
                <w:b/>
                <w:color w:val="0DA2DD"/>
                <w:sz w:val="24"/>
                <w:szCs w:val="24"/>
                <w:lang w:val="fr-FR"/>
              </w:rPr>
            </w:pPr>
          </w:p>
          <w:p w14:paraId="61D7A232" w14:textId="77777777" w:rsidR="00595BAA" w:rsidRDefault="00595BAA" w:rsidP="005B3838">
            <w:pPr>
              <w:pStyle w:val="TableParagraph"/>
              <w:spacing w:before="1"/>
              <w:ind w:left="200" w:firstLine="0"/>
              <w:rPr>
                <w:b/>
                <w:color w:val="0DA2DD"/>
                <w:sz w:val="24"/>
                <w:szCs w:val="24"/>
                <w:lang w:val="fr-FR"/>
              </w:rPr>
            </w:pPr>
          </w:p>
          <w:p w14:paraId="7D34DF94" w14:textId="7F16C129" w:rsidR="00595BAA" w:rsidRPr="00595BAA" w:rsidRDefault="00595BAA" w:rsidP="00595BAA">
            <w:pPr>
              <w:pStyle w:val="TableParagraph"/>
              <w:spacing w:before="1"/>
              <w:ind w:left="200" w:firstLine="0"/>
              <w:jc w:val="both"/>
              <w:rPr>
                <w:b/>
                <w:color w:val="0DA2DD"/>
                <w:sz w:val="24"/>
                <w:szCs w:val="24"/>
                <w:lang w:val="fr-FR"/>
              </w:rPr>
            </w:pPr>
            <w:r w:rsidRPr="00595BAA">
              <w:rPr>
                <w:b/>
                <w:color w:val="0DA2DD"/>
                <w:sz w:val="24"/>
                <w:szCs w:val="24"/>
                <w:lang w:val="fr-FR"/>
              </w:rPr>
              <w:t>Le pupitre de commande numérique</w:t>
            </w:r>
          </w:p>
          <w:p w14:paraId="258716A4" w14:textId="77777777" w:rsidR="00595BAA" w:rsidRPr="00595BAA" w:rsidRDefault="00595BAA" w:rsidP="00595BAA">
            <w:pPr>
              <w:pStyle w:val="TableParagraph"/>
              <w:numPr>
                <w:ilvl w:val="0"/>
                <w:numId w:val="30"/>
              </w:numPr>
              <w:tabs>
                <w:tab w:val="left" w:pos="659"/>
              </w:tabs>
              <w:ind w:right="531"/>
              <w:rPr>
                <w:sz w:val="24"/>
                <w:szCs w:val="24"/>
                <w:lang w:val="fr-FR"/>
              </w:rPr>
            </w:pPr>
            <w:r w:rsidRPr="00595BAA">
              <w:rPr>
                <w:sz w:val="24"/>
                <w:szCs w:val="24"/>
                <w:lang w:val="fr-FR"/>
              </w:rPr>
              <w:t>Les modes de fonctionnement</w:t>
            </w:r>
          </w:p>
          <w:p w14:paraId="4A7C68A5" w14:textId="77777777" w:rsidR="00595BAA" w:rsidRPr="00595BAA" w:rsidRDefault="00595BAA" w:rsidP="00595BAA">
            <w:pPr>
              <w:pStyle w:val="TableParagraph"/>
              <w:numPr>
                <w:ilvl w:val="0"/>
                <w:numId w:val="30"/>
              </w:numPr>
              <w:tabs>
                <w:tab w:val="left" w:pos="659"/>
              </w:tabs>
              <w:ind w:right="531"/>
              <w:rPr>
                <w:sz w:val="24"/>
                <w:szCs w:val="24"/>
                <w:lang w:val="fr-FR"/>
              </w:rPr>
            </w:pPr>
            <w:r w:rsidRPr="00595BAA">
              <w:rPr>
                <w:sz w:val="24"/>
                <w:szCs w:val="24"/>
                <w:lang w:val="fr-FR"/>
              </w:rPr>
              <w:t>Les pages écran</w:t>
            </w:r>
          </w:p>
          <w:p w14:paraId="21C75E55" w14:textId="77777777" w:rsidR="00595BAA" w:rsidRPr="00595BAA" w:rsidRDefault="00595BAA" w:rsidP="00595BAA">
            <w:pPr>
              <w:pStyle w:val="TableParagraph"/>
              <w:numPr>
                <w:ilvl w:val="0"/>
                <w:numId w:val="30"/>
              </w:numPr>
              <w:tabs>
                <w:tab w:val="left" w:pos="659"/>
              </w:tabs>
              <w:ind w:right="531"/>
              <w:rPr>
                <w:sz w:val="24"/>
                <w:szCs w:val="24"/>
                <w:lang w:val="fr-FR"/>
              </w:rPr>
            </w:pPr>
            <w:r w:rsidRPr="00595BAA">
              <w:rPr>
                <w:sz w:val="24"/>
                <w:szCs w:val="24"/>
                <w:lang w:val="fr-FR"/>
              </w:rPr>
              <w:t>Les touches d'édition</w:t>
            </w:r>
          </w:p>
          <w:p w14:paraId="787A94EE" w14:textId="77777777" w:rsidR="00595BAA" w:rsidRPr="00595BAA" w:rsidRDefault="00595BAA" w:rsidP="00595BAA">
            <w:pPr>
              <w:pStyle w:val="TableParagraph"/>
              <w:numPr>
                <w:ilvl w:val="0"/>
                <w:numId w:val="30"/>
              </w:numPr>
              <w:tabs>
                <w:tab w:val="left" w:pos="659"/>
              </w:tabs>
              <w:ind w:right="531"/>
              <w:rPr>
                <w:sz w:val="24"/>
                <w:szCs w:val="24"/>
                <w:lang w:val="fr-FR"/>
              </w:rPr>
            </w:pPr>
            <w:r w:rsidRPr="00595BAA">
              <w:rPr>
                <w:sz w:val="24"/>
                <w:szCs w:val="24"/>
                <w:lang w:val="fr-FR"/>
              </w:rPr>
              <w:t>Les systèmes de protection</w:t>
            </w:r>
          </w:p>
          <w:p w14:paraId="11B05531" w14:textId="77777777" w:rsidR="00595BAA" w:rsidRPr="00595BAA" w:rsidRDefault="00595BAA" w:rsidP="00595BAA">
            <w:pPr>
              <w:pStyle w:val="TableParagraph"/>
              <w:numPr>
                <w:ilvl w:val="0"/>
                <w:numId w:val="30"/>
              </w:numPr>
              <w:tabs>
                <w:tab w:val="left" w:pos="659"/>
              </w:tabs>
              <w:ind w:right="531"/>
              <w:rPr>
                <w:sz w:val="24"/>
                <w:szCs w:val="24"/>
                <w:lang w:val="fr-FR"/>
              </w:rPr>
            </w:pPr>
            <w:r w:rsidRPr="00595BAA">
              <w:rPr>
                <w:sz w:val="24"/>
                <w:szCs w:val="24"/>
                <w:lang w:val="fr-FR"/>
              </w:rPr>
              <w:t>Les touches de déplacement des axes et la manivelle</w:t>
            </w:r>
          </w:p>
          <w:p w14:paraId="34C0ED7A" w14:textId="77777777" w:rsidR="00595BAA" w:rsidRPr="00595BAA" w:rsidRDefault="00595BAA" w:rsidP="00595BAA">
            <w:pPr>
              <w:pStyle w:val="TableParagraph"/>
              <w:numPr>
                <w:ilvl w:val="0"/>
                <w:numId w:val="30"/>
              </w:numPr>
              <w:tabs>
                <w:tab w:val="left" w:pos="659"/>
              </w:tabs>
              <w:ind w:right="531"/>
              <w:rPr>
                <w:sz w:val="24"/>
                <w:szCs w:val="24"/>
                <w:lang w:val="fr-FR"/>
              </w:rPr>
            </w:pPr>
            <w:r w:rsidRPr="00595BAA">
              <w:rPr>
                <w:sz w:val="24"/>
                <w:szCs w:val="24"/>
                <w:lang w:val="fr-FR"/>
              </w:rPr>
              <w:t>Les potentiomètres</w:t>
            </w:r>
          </w:p>
          <w:p w14:paraId="68632F65" w14:textId="77777777" w:rsidR="00595BAA" w:rsidRDefault="00595BAA" w:rsidP="00595BAA">
            <w:pPr>
              <w:pStyle w:val="TableParagraph"/>
              <w:numPr>
                <w:ilvl w:val="0"/>
                <w:numId w:val="30"/>
              </w:numPr>
              <w:tabs>
                <w:tab w:val="left" w:pos="659"/>
              </w:tabs>
              <w:ind w:right="531"/>
              <w:rPr>
                <w:sz w:val="24"/>
                <w:szCs w:val="24"/>
                <w:lang w:val="fr-FR"/>
              </w:rPr>
            </w:pPr>
            <w:r w:rsidRPr="00595BAA">
              <w:rPr>
                <w:sz w:val="24"/>
                <w:szCs w:val="24"/>
                <w:lang w:val="fr-FR"/>
              </w:rPr>
              <w:t>Les voyants</w:t>
            </w:r>
          </w:p>
          <w:p w14:paraId="0192AA9C" w14:textId="4215CF83" w:rsidR="00595BAA" w:rsidRDefault="00595BAA" w:rsidP="00595BAA">
            <w:pPr>
              <w:pStyle w:val="TableParagraph"/>
              <w:numPr>
                <w:ilvl w:val="0"/>
                <w:numId w:val="30"/>
              </w:numPr>
              <w:tabs>
                <w:tab w:val="left" w:pos="659"/>
              </w:tabs>
              <w:ind w:right="531"/>
              <w:rPr>
                <w:sz w:val="24"/>
                <w:szCs w:val="24"/>
                <w:lang w:val="fr-FR"/>
              </w:rPr>
            </w:pPr>
            <w:r w:rsidRPr="00595BAA">
              <w:rPr>
                <w:sz w:val="24"/>
                <w:szCs w:val="24"/>
                <w:lang w:val="fr-FR"/>
              </w:rPr>
              <w:t xml:space="preserve">Le tableau de commande (lubrification, </w:t>
            </w:r>
            <w:r w:rsidRPr="00595BAA">
              <w:rPr>
                <w:sz w:val="24"/>
                <w:szCs w:val="24"/>
                <w:lang w:val="fr-FR"/>
              </w:rPr>
              <w:t>convoyeur</w:t>
            </w:r>
            <w:r>
              <w:rPr>
                <w:sz w:val="24"/>
                <w:szCs w:val="24"/>
                <w:lang w:val="fr-FR"/>
              </w:rPr>
              <w:t>…</w:t>
            </w:r>
            <w:r w:rsidRPr="00595BAA">
              <w:rPr>
                <w:sz w:val="24"/>
                <w:szCs w:val="24"/>
                <w:lang w:val="fr-FR"/>
              </w:rPr>
              <w:t>)</w:t>
            </w:r>
          </w:p>
          <w:p w14:paraId="52C2417B" w14:textId="77777777" w:rsidR="00595BAA" w:rsidRPr="00595BAA" w:rsidRDefault="00595BAA" w:rsidP="00595BAA">
            <w:pPr>
              <w:pStyle w:val="TableParagraph"/>
              <w:tabs>
                <w:tab w:val="left" w:pos="659"/>
              </w:tabs>
              <w:ind w:right="531"/>
              <w:rPr>
                <w:sz w:val="24"/>
                <w:szCs w:val="24"/>
                <w:lang w:val="fr-FR"/>
              </w:rPr>
            </w:pPr>
          </w:p>
          <w:p w14:paraId="223C1F92" w14:textId="0F28B98D" w:rsidR="001C649B" w:rsidRPr="005B3838" w:rsidRDefault="001C649B" w:rsidP="001C649B">
            <w:pPr>
              <w:ind w:left="-280" w:firstLine="447"/>
              <w:jc w:val="both"/>
              <w:rPr>
                <w:rFonts w:ascii="Albany AMT" w:hAnsi="Albany AMT" w:cs="Arial"/>
                <w:b/>
                <w:color w:val="0DA3DD"/>
                <w:sz w:val="24"/>
                <w:szCs w:val="24"/>
              </w:rPr>
            </w:pPr>
          </w:p>
        </w:tc>
        <w:tc>
          <w:tcPr>
            <w:tcW w:w="4082" w:type="dxa"/>
          </w:tcPr>
          <w:p w14:paraId="563E94B2" w14:textId="77777777" w:rsidR="001C649B" w:rsidRDefault="001C649B" w:rsidP="001C649B">
            <w:pPr>
              <w:ind w:left="-280"/>
              <w:rPr>
                <w:rFonts w:ascii="Albany AMT" w:hAnsi="Albany AMT" w:cs="Arial"/>
                <w:b/>
                <w:color w:val="0DA3DD"/>
              </w:rPr>
            </w:pPr>
          </w:p>
          <w:p w14:paraId="7793F6E8" w14:textId="67937EF3" w:rsidR="001C649B" w:rsidRDefault="001C649B" w:rsidP="001C649B">
            <w:pPr>
              <w:ind w:left="-280" w:firstLine="447"/>
              <w:rPr>
                <w:rFonts w:ascii="Albany AMT" w:hAnsi="Albany AMT" w:cs="Arial"/>
                <w:b/>
                <w:color w:val="0DA3DD"/>
              </w:rPr>
            </w:pPr>
          </w:p>
        </w:tc>
        <w:tc>
          <w:tcPr>
            <w:tcW w:w="7200" w:type="dxa"/>
          </w:tcPr>
          <w:p w14:paraId="480F6482" w14:textId="4C6A39E7" w:rsidR="001C649B" w:rsidRDefault="001C649B" w:rsidP="001C649B">
            <w:pPr>
              <w:ind w:left="-280" w:firstLine="447"/>
              <w:rPr>
                <w:rFonts w:ascii="Albany AMT" w:hAnsi="Albany AMT" w:cs="Arial"/>
                <w:b/>
                <w:color w:val="0DA3DD"/>
              </w:rPr>
            </w:pPr>
          </w:p>
          <w:p w14:paraId="1E63F063" w14:textId="2F8C2A34" w:rsidR="001C649B" w:rsidRPr="00E677BD" w:rsidRDefault="001C649B" w:rsidP="001C649B">
            <w:pPr>
              <w:spacing w:line="276" w:lineRule="auto"/>
              <w:rPr>
                <w:rFonts w:ascii="Albany AMT" w:hAnsi="Albany AMT" w:cs="Arial"/>
                <w:b/>
                <w:color w:val="0DA3DD"/>
              </w:rPr>
            </w:pPr>
          </w:p>
        </w:tc>
        <w:tc>
          <w:tcPr>
            <w:tcW w:w="4612" w:type="dxa"/>
          </w:tcPr>
          <w:p w14:paraId="7A5B0F8F" w14:textId="77777777" w:rsidR="001C649B" w:rsidRDefault="001C649B" w:rsidP="001C649B">
            <w:pPr>
              <w:ind w:left="732" w:hanging="709"/>
              <w:rPr>
                <w:rFonts w:ascii="Albany AMT" w:hAnsi="Albany AMT" w:cs="Arial"/>
                <w:b/>
                <w:color w:val="0DA3DD"/>
              </w:rPr>
            </w:pPr>
          </w:p>
          <w:p w14:paraId="3B7FE03C" w14:textId="7E00672C" w:rsidR="001C649B" w:rsidRPr="00E677BD" w:rsidRDefault="001C649B" w:rsidP="001C649B">
            <w:pPr>
              <w:tabs>
                <w:tab w:val="left" w:pos="567"/>
              </w:tabs>
              <w:rPr>
                <w:rFonts w:ascii="Albany AMT" w:hAnsi="Albany AMT" w:cs="Arial"/>
                <w:b/>
                <w:color w:val="0DA3DD"/>
              </w:rPr>
            </w:pPr>
          </w:p>
        </w:tc>
      </w:tr>
    </w:tbl>
    <w:p w14:paraId="168CE009" w14:textId="77777777" w:rsidR="00724806" w:rsidRDefault="00724806">
      <w:pPr>
        <w:rPr>
          <w:rFonts w:ascii="Albany AMT" w:hAnsi="Albany AMT"/>
          <w:sz w:val="24"/>
          <w:szCs w:val="24"/>
        </w:rPr>
        <w:sectPr w:rsidR="00724806" w:rsidSect="00EE3B9F">
          <w:headerReference w:type="default" r:id="rId11"/>
          <w:footerReference w:type="default" r:id="rId12"/>
          <w:type w:val="continuous"/>
          <w:pgSz w:w="11906" w:h="16838"/>
          <w:pgMar w:top="1417" w:right="1417" w:bottom="1417" w:left="1417" w:header="720" w:footer="720" w:gutter="0"/>
          <w:cols w:space="720"/>
          <w:docGrid w:linePitch="272"/>
        </w:sectPr>
      </w:pPr>
    </w:p>
    <w:p w14:paraId="7927CBCF" w14:textId="77777777" w:rsidR="00724806" w:rsidRDefault="00724806">
      <w:pPr>
        <w:rPr>
          <w:rFonts w:ascii="Albany AMT" w:hAnsi="Albany AMT"/>
          <w:sz w:val="24"/>
          <w:szCs w:val="24"/>
        </w:rPr>
      </w:pPr>
    </w:p>
    <w:p w14:paraId="5FDDF3A5" w14:textId="77777777" w:rsidR="009603DB" w:rsidRPr="009603DB" w:rsidRDefault="009603DB" w:rsidP="009603DB">
      <w:pPr>
        <w:shd w:val="clear" w:color="auto" w:fill="00B0F0"/>
        <w:rPr>
          <w:rFonts w:ascii="Albany AMT" w:eastAsia="Calibri" w:hAnsi="Albany AMT" w:cs="Arial"/>
          <w:b/>
          <w:color w:val="FFFFFF"/>
          <w:sz w:val="24"/>
          <w:szCs w:val="22"/>
          <w:lang w:eastAsia="en-US"/>
        </w:rPr>
      </w:pPr>
      <w:r w:rsidRPr="009603DB">
        <w:rPr>
          <w:rFonts w:ascii="Albany AMT" w:eastAsia="Calibri" w:hAnsi="Albany AMT" w:cs="Arial"/>
          <w:b/>
          <w:color w:val="FFFFFF"/>
          <w:sz w:val="24"/>
          <w:szCs w:val="22"/>
          <w:lang w:eastAsia="en-US"/>
        </w:rPr>
        <w:t>Public</w:t>
      </w:r>
    </w:p>
    <w:p w14:paraId="60D8ED83" w14:textId="77777777" w:rsidR="009603DB" w:rsidRPr="009603DB" w:rsidRDefault="009603DB" w:rsidP="00276B54">
      <w:pPr>
        <w:jc w:val="both"/>
        <w:rPr>
          <w:rFonts w:ascii="Albany AMT" w:eastAsia="Calibri" w:hAnsi="Albany AMT" w:cs="Arial"/>
          <w:sz w:val="24"/>
          <w:szCs w:val="22"/>
          <w:lang w:eastAsia="en-US"/>
        </w:rPr>
      </w:pPr>
    </w:p>
    <w:p w14:paraId="6078DE68" w14:textId="4DC5F437" w:rsidR="000C6FA2" w:rsidRDefault="00595BAA" w:rsidP="00BF0EEA">
      <w:pPr>
        <w:rPr>
          <w:rFonts w:ascii="Albany AMT" w:hAnsi="Albany AMT" w:cs="Arial"/>
          <w:sz w:val="22"/>
          <w:szCs w:val="22"/>
          <w:lang w:eastAsia="en-US"/>
        </w:rPr>
      </w:pPr>
      <w:r>
        <w:rPr>
          <w:rFonts w:ascii="Albany AMT" w:hAnsi="Albany AMT" w:cs="Arial"/>
          <w:sz w:val="22"/>
          <w:szCs w:val="22"/>
          <w:lang w:eastAsia="en-US"/>
        </w:rPr>
        <w:t>Toute personne souhaitant se former au décolletage</w:t>
      </w:r>
    </w:p>
    <w:p w14:paraId="2F080EFD" w14:textId="77777777" w:rsidR="00D94A6C" w:rsidRPr="009603DB" w:rsidRDefault="00D94A6C" w:rsidP="00276B54">
      <w:pPr>
        <w:jc w:val="both"/>
        <w:rPr>
          <w:rFonts w:ascii="Albany AMT" w:eastAsia="Calibri" w:hAnsi="Albany AMT" w:cs="Arial"/>
          <w:sz w:val="22"/>
          <w:szCs w:val="22"/>
          <w:lang w:eastAsia="en-US"/>
        </w:rPr>
      </w:pPr>
    </w:p>
    <w:p w14:paraId="10B41447" w14:textId="77777777" w:rsidR="009603DB" w:rsidRPr="009603DB" w:rsidRDefault="009603DB" w:rsidP="00D04314">
      <w:pPr>
        <w:shd w:val="clear" w:color="auto" w:fill="00B0F0"/>
        <w:rPr>
          <w:rFonts w:ascii="Albany AMT" w:eastAsia="Calibri" w:hAnsi="Albany AMT" w:cs="Arial"/>
          <w:b/>
          <w:color w:val="FFFFFF"/>
          <w:sz w:val="24"/>
          <w:szCs w:val="22"/>
          <w:lang w:eastAsia="en-US"/>
        </w:rPr>
      </w:pPr>
      <w:r w:rsidRPr="009603DB">
        <w:rPr>
          <w:rFonts w:ascii="Albany AMT" w:eastAsia="Calibri" w:hAnsi="Albany AMT" w:cs="Arial"/>
          <w:b/>
          <w:color w:val="FFFFFF"/>
          <w:sz w:val="24"/>
          <w:szCs w:val="22"/>
          <w:lang w:eastAsia="en-US"/>
        </w:rPr>
        <w:t>Accessibilités personnes handicapées</w:t>
      </w:r>
    </w:p>
    <w:p w14:paraId="677A9619" w14:textId="77777777" w:rsidR="009603DB" w:rsidRPr="009603DB" w:rsidRDefault="009603DB" w:rsidP="00D04314">
      <w:pPr>
        <w:rPr>
          <w:rFonts w:ascii="Albany AMT" w:eastAsia="Calibri" w:hAnsi="Albany AMT" w:cs="Arial"/>
          <w:sz w:val="24"/>
          <w:szCs w:val="22"/>
          <w:lang w:eastAsia="en-US"/>
        </w:rPr>
      </w:pPr>
    </w:p>
    <w:p w14:paraId="64DD20A9" w14:textId="77777777" w:rsidR="009603DB" w:rsidRPr="009603DB" w:rsidRDefault="009603DB" w:rsidP="00D04314">
      <w:pPr>
        <w:rPr>
          <w:rFonts w:ascii="Albany AMT" w:eastAsia="Calibri" w:hAnsi="Albany AMT" w:cs="Arial"/>
          <w:sz w:val="22"/>
          <w:szCs w:val="22"/>
          <w:lang w:eastAsia="en-US"/>
        </w:rPr>
      </w:pPr>
      <w:r w:rsidRPr="009603DB">
        <w:rPr>
          <w:rFonts w:ascii="Albany AMT" w:eastAsia="Calibri" w:hAnsi="Albany AMT" w:cs="Arial"/>
          <w:sz w:val="22"/>
          <w:szCs w:val="22"/>
          <w:lang w:eastAsia="en-US"/>
        </w:rPr>
        <w:t>Nos locaux sont adaptés aux personnes à mobilité réduite, nos formations sont compatibles avec plusieurs handicaps selon études. Nous consulter.</w:t>
      </w:r>
    </w:p>
    <w:p w14:paraId="123ADC99" w14:textId="77777777" w:rsidR="009603DB" w:rsidRPr="009603DB" w:rsidRDefault="009603DB" w:rsidP="00D04314">
      <w:pPr>
        <w:rPr>
          <w:rFonts w:ascii="Albany AMT" w:eastAsia="Calibri" w:hAnsi="Albany AMT" w:cs="Arial"/>
          <w:sz w:val="22"/>
          <w:szCs w:val="22"/>
          <w:lang w:eastAsia="en-US"/>
        </w:rPr>
      </w:pPr>
    </w:p>
    <w:p w14:paraId="772D8DF4" w14:textId="77777777" w:rsidR="009603DB" w:rsidRPr="009603DB" w:rsidRDefault="009603DB" w:rsidP="00D04314">
      <w:pPr>
        <w:shd w:val="clear" w:color="auto" w:fill="00B0F0"/>
        <w:rPr>
          <w:rFonts w:ascii="Albany AMT" w:eastAsia="Calibri" w:hAnsi="Albany AMT" w:cs="Arial"/>
          <w:b/>
          <w:color w:val="FFFFFF"/>
          <w:sz w:val="24"/>
          <w:szCs w:val="22"/>
          <w:lang w:eastAsia="en-US"/>
        </w:rPr>
      </w:pPr>
      <w:r w:rsidRPr="009603DB">
        <w:rPr>
          <w:rFonts w:ascii="Albany AMT" w:eastAsia="Calibri" w:hAnsi="Albany AMT" w:cs="Arial"/>
          <w:b/>
          <w:color w:val="FFFFFF"/>
          <w:sz w:val="24"/>
          <w:szCs w:val="22"/>
          <w:lang w:eastAsia="en-US"/>
        </w:rPr>
        <w:t>Nombres de participants</w:t>
      </w:r>
    </w:p>
    <w:p w14:paraId="29ABC892" w14:textId="77777777" w:rsidR="009603DB" w:rsidRPr="009603DB" w:rsidRDefault="009603DB" w:rsidP="00D04314">
      <w:pPr>
        <w:rPr>
          <w:rFonts w:ascii="Albany AMT" w:eastAsia="Calibri" w:hAnsi="Albany AMT" w:cs="Arial"/>
          <w:sz w:val="24"/>
          <w:szCs w:val="22"/>
          <w:lang w:eastAsia="en-US"/>
        </w:rPr>
      </w:pPr>
    </w:p>
    <w:p w14:paraId="6F8D43A0" w14:textId="77777777" w:rsidR="001C649B" w:rsidRPr="009603DB" w:rsidRDefault="001C649B" w:rsidP="00D04314">
      <w:pPr>
        <w:rPr>
          <w:rFonts w:ascii="Albany AMT" w:eastAsia="Calibri" w:hAnsi="Albany AMT" w:cs="Arial"/>
          <w:sz w:val="22"/>
          <w:szCs w:val="22"/>
          <w:lang w:eastAsia="en-US"/>
        </w:rPr>
      </w:pPr>
      <w:r>
        <w:rPr>
          <w:rFonts w:ascii="Albany AMT" w:eastAsia="Calibri" w:hAnsi="Albany AMT" w:cs="Arial"/>
          <w:sz w:val="22"/>
          <w:szCs w:val="22"/>
          <w:lang w:eastAsia="en-US"/>
        </w:rPr>
        <w:t>1</w:t>
      </w:r>
      <w:r w:rsidRPr="009603DB">
        <w:rPr>
          <w:rFonts w:ascii="Albany AMT" w:eastAsia="Calibri" w:hAnsi="Albany AMT" w:cs="Arial"/>
          <w:sz w:val="22"/>
          <w:szCs w:val="22"/>
          <w:lang w:eastAsia="en-US"/>
        </w:rPr>
        <w:t xml:space="preserve"> min – </w:t>
      </w:r>
      <w:r>
        <w:rPr>
          <w:rFonts w:ascii="Albany AMT" w:eastAsia="Calibri" w:hAnsi="Albany AMT" w:cs="Arial"/>
          <w:sz w:val="22"/>
          <w:szCs w:val="22"/>
          <w:lang w:eastAsia="en-US"/>
        </w:rPr>
        <w:t>6</w:t>
      </w:r>
      <w:r w:rsidRPr="009603DB">
        <w:rPr>
          <w:rFonts w:ascii="Albany AMT" w:eastAsia="Calibri" w:hAnsi="Albany AMT" w:cs="Arial"/>
          <w:sz w:val="22"/>
          <w:szCs w:val="22"/>
          <w:lang w:eastAsia="en-US"/>
        </w:rPr>
        <w:t xml:space="preserve"> maxi</w:t>
      </w:r>
    </w:p>
    <w:p w14:paraId="2CBFDD4A" w14:textId="77777777" w:rsidR="004B5BB4" w:rsidRPr="009603DB" w:rsidRDefault="004B5BB4" w:rsidP="00D04314">
      <w:pPr>
        <w:rPr>
          <w:rFonts w:ascii="Albany AMT" w:eastAsia="Calibri" w:hAnsi="Albany AMT" w:cs="Arial"/>
          <w:sz w:val="24"/>
          <w:szCs w:val="22"/>
          <w:lang w:eastAsia="en-US"/>
        </w:rPr>
      </w:pPr>
    </w:p>
    <w:p w14:paraId="7DBC6D26" w14:textId="77777777" w:rsidR="009603DB" w:rsidRPr="009603DB" w:rsidRDefault="009603DB" w:rsidP="00D04314">
      <w:pPr>
        <w:shd w:val="clear" w:color="auto" w:fill="00B0F0"/>
        <w:rPr>
          <w:rFonts w:ascii="Albany AMT" w:eastAsia="Calibri" w:hAnsi="Albany AMT" w:cs="Arial"/>
          <w:b/>
          <w:color w:val="FFFFFF"/>
          <w:sz w:val="24"/>
          <w:szCs w:val="22"/>
          <w:lang w:eastAsia="en-US"/>
        </w:rPr>
      </w:pPr>
      <w:r w:rsidRPr="009603DB">
        <w:rPr>
          <w:rFonts w:ascii="Albany AMT" w:eastAsia="Calibri" w:hAnsi="Albany AMT" w:cs="Arial"/>
          <w:b/>
          <w:color w:val="FFFFFF"/>
          <w:sz w:val="24"/>
          <w:szCs w:val="22"/>
          <w:lang w:eastAsia="en-US"/>
        </w:rPr>
        <w:t>Pré-Requis</w:t>
      </w:r>
    </w:p>
    <w:p w14:paraId="40B4532D" w14:textId="77777777" w:rsidR="009603DB" w:rsidRPr="009603DB" w:rsidRDefault="009603DB" w:rsidP="00D04314">
      <w:pPr>
        <w:rPr>
          <w:rFonts w:ascii="Albany AMT" w:eastAsia="Calibri" w:hAnsi="Albany AMT" w:cs="Arial"/>
          <w:sz w:val="24"/>
          <w:szCs w:val="22"/>
          <w:lang w:eastAsia="en-US"/>
        </w:rPr>
      </w:pPr>
    </w:p>
    <w:p w14:paraId="70E4D8A9" w14:textId="241FB12D" w:rsidR="001C649B" w:rsidRPr="00BF0EEA" w:rsidRDefault="00595BAA" w:rsidP="00D04314">
      <w:pPr>
        <w:rPr>
          <w:rFonts w:ascii="Albany AMT" w:eastAsia="Calibri" w:hAnsi="Albany AMT" w:cs="Arial"/>
          <w:sz w:val="22"/>
          <w:szCs w:val="22"/>
          <w:lang w:eastAsia="en-US"/>
        </w:rPr>
      </w:pPr>
      <w:r>
        <w:rPr>
          <w:rFonts w:ascii="Albany AMT" w:eastAsia="Calibri" w:hAnsi="Albany AMT" w:cs="Arial"/>
          <w:sz w:val="22"/>
          <w:szCs w:val="22"/>
          <w:lang w:eastAsia="en-US"/>
        </w:rPr>
        <w:t>Aucun</w:t>
      </w:r>
    </w:p>
    <w:p w14:paraId="19E5F1DE" w14:textId="77777777" w:rsidR="004B5BB4" w:rsidRDefault="004B5BB4" w:rsidP="009603DB">
      <w:pPr>
        <w:rPr>
          <w:rFonts w:ascii="Albany AMT" w:eastAsia="Calibri" w:hAnsi="Albany AMT" w:cs="Arial"/>
          <w:sz w:val="22"/>
          <w:szCs w:val="22"/>
          <w:lang w:eastAsia="en-US"/>
        </w:rPr>
      </w:pPr>
    </w:p>
    <w:p w14:paraId="333D0187" w14:textId="1C8448B4" w:rsidR="009603DB" w:rsidRPr="009603DB" w:rsidRDefault="009603DB" w:rsidP="009603DB">
      <w:pPr>
        <w:rPr>
          <w:rFonts w:ascii="Albany AMT" w:eastAsia="Calibri" w:hAnsi="Albany AMT" w:cs="Arial"/>
          <w:sz w:val="22"/>
          <w:szCs w:val="22"/>
          <w:lang w:eastAsia="en-US"/>
        </w:rPr>
      </w:pPr>
      <w:r w:rsidRPr="009603DB">
        <w:rPr>
          <w:rFonts w:ascii="Albany AMT" w:eastAsia="Calibri" w:hAnsi="Albany AMT" w:cs="Arial"/>
          <w:noProof/>
          <w:sz w:val="24"/>
          <w:szCs w:val="22"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 wp14:anchorId="1BA5744E" wp14:editId="08BD3DC6">
                <wp:simplePos x="0" y="0"/>
                <wp:positionH relativeFrom="column">
                  <wp:align>right</wp:align>
                </wp:positionH>
                <wp:positionV relativeFrom="paragraph">
                  <wp:posOffset>67945</wp:posOffset>
                </wp:positionV>
                <wp:extent cx="2971800" cy="2676525"/>
                <wp:effectExtent l="19050" t="57150" r="95250" b="6667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71800" cy="2676525"/>
                        </a:xfrm>
                        <a:prstGeom prst="rect">
                          <a:avLst/>
                        </a:prstGeom>
                        <a:solidFill>
                          <a:srgbClr val="00B0F0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>
                          <a:outerShdw blurRad="50800" dist="38100" algn="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D8C2A8C" id="Rectangle 3" o:spid="_x0000_s1026" style="position:absolute;margin-left:182.8pt;margin-top:5.35pt;width:234pt;height:210.75pt;z-index:-251643904;visibility:visible;mso-wrap-style:square;mso-width-percent:0;mso-height-percent:0;mso-wrap-distance-left:9pt;mso-wrap-distance-top:0;mso-wrap-distance-right:9pt;mso-wrap-distance-bottom:0;mso-position-horizontal:right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" fillcolor="#00b0f0" stroked="f" strokeweight="1pt">
                <v:shadow on="t" color="black" opacity="26214f" origin="-.5" offset="3pt,0"/>
              </v:rect>
            </w:pict>
          </mc:Fallback>
        </mc:AlternateContent>
      </w:r>
    </w:p>
    <w:p w14:paraId="467068BE" w14:textId="4DD1F90A" w:rsidR="009603DB" w:rsidRPr="009603DB" w:rsidRDefault="009603DB" w:rsidP="009603DB">
      <w:pPr>
        <w:rPr>
          <w:rFonts w:ascii="Albany AMT" w:eastAsia="Calibri" w:hAnsi="Albany AMT" w:cs="Arial"/>
          <w:sz w:val="24"/>
          <w:szCs w:val="22"/>
          <w:lang w:eastAsia="en-US"/>
        </w:rPr>
      </w:pPr>
      <w:r w:rsidRPr="009603DB">
        <w:rPr>
          <w:rFonts w:ascii="Calibri" w:eastAsia="Calibri" w:hAnsi="Calibri"/>
          <w:noProof/>
          <w:sz w:val="22"/>
          <w:szCs w:val="22"/>
          <w:lang w:eastAsia="en-US"/>
        </w:rPr>
        <w:drawing>
          <wp:anchor distT="0" distB="0" distL="114300" distR="114300" simplePos="0" relativeHeight="251673600" behindDoc="0" locked="0" layoutInCell="1" allowOverlap="1" wp14:anchorId="33CE1022" wp14:editId="08ECB061">
            <wp:simplePos x="0" y="0"/>
            <wp:positionH relativeFrom="column">
              <wp:posOffset>-228600</wp:posOffset>
            </wp:positionH>
            <wp:positionV relativeFrom="paragraph">
              <wp:posOffset>133985</wp:posOffset>
            </wp:positionV>
            <wp:extent cx="3514725" cy="314325"/>
            <wp:effectExtent l="19050" t="285750" r="9525" b="276225"/>
            <wp:wrapNone/>
            <wp:docPr id="5" name="Image 5" descr="Sans titre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Sans titre-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-528818">
                      <a:off x="0" y="0"/>
                      <a:ext cx="3514725" cy="314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16F0C8D" w14:textId="77777777" w:rsidR="009603DB" w:rsidRPr="009603DB" w:rsidRDefault="009603DB" w:rsidP="009603DB">
      <w:pPr>
        <w:rPr>
          <w:rFonts w:ascii="Albany AMT" w:eastAsia="Calibri" w:hAnsi="Albany AMT" w:cs="Arial"/>
          <w:sz w:val="24"/>
          <w:szCs w:val="22"/>
          <w:lang w:eastAsia="en-US"/>
        </w:rPr>
      </w:pPr>
    </w:p>
    <w:p w14:paraId="7C415AA8" w14:textId="77777777" w:rsidR="009603DB" w:rsidRPr="009603DB" w:rsidRDefault="009603DB" w:rsidP="009603DB">
      <w:pPr>
        <w:rPr>
          <w:rFonts w:ascii="Albany AMT" w:eastAsia="Calibri" w:hAnsi="Albany AMT" w:cs="Arial"/>
          <w:sz w:val="24"/>
          <w:szCs w:val="22"/>
          <w:lang w:eastAsia="en-US"/>
        </w:rPr>
      </w:pPr>
    </w:p>
    <w:p w14:paraId="723FCC46" w14:textId="77777777" w:rsidR="009603DB" w:rsidRPr="009603DB" w:rsidRDefault="009603DB" w:rsidP="009603DB">
      <w:pPr>
        <w:rPr>
          <w:rFonts w:ascii="Albany AMT" w:eastAsia="Calibri" w:hAnsi="Albany AMT" w:cs="Arial"/>
          <w:sz w:val="24"/>
          <w:szCs w:val="22"/>
          <w:lang w:eastAsia="en-US"/>
        </w:rPr>
      </w:pPr>
    </w:p>
    <w:p w14:paraId="148C9357" w14:textId="77777777" w:rsidR="009603DB" w:rsidRPr="009603DB" w:rsidRDefault="009603DB" w:rsidP="009603DB">
      <w:pPr>
        <w:rPr>
          <w:rFonts w:ascii="Albany AMT" w:eastAsia="Calibri" w:hAnsi="Albany AMT" w:cs="Arial"/>
          <w:sz w:val="24"/>
          <w:szCs w:val="22"/>
          <w:lang w:eastAsia="en-US"/>
        </w:rPr>
      </w:pPr>
      <w:r w:rsidRPr="009603DB">
        <w:rPr>
          <w:rFonts w:ascii="Albany AMT" w:eastAsia="Calibri" w:hAnsi="Albany AMT" w:cs="Arial"/>
          <w:noProof/>
          <w:sz w:val="24"/>
          <w:szCs w:val="2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865D252" wp14:editId="793CDC0C">
                <wp:simplePos x="0" y="0"/>
                <wp:positionH relativeFrom="column">
                  <wp:posOffset>295275</wp:posOffset>
                </wp:positionH>
                <wp:positionV relativeFrom="paragraph">
                  <wp:posOffset>13970</wp:posOffset>
                </wp:positionV>
                <wp:extent cx="2695575" cy="1952625"/>
                <wp:effectExtent l="0" t="0" r="0" b="0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95575" cy="19526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576D4A2" w14:textId="7408A6AB" w:rsidR="00844F05" w:rsidRPr="009603DB" w:rsidRDefault="009603DB" w:rsidP="00844F05">
                            <w:pPr>
                              <w:rPr>
                                <w:rFonts w:ascii="Albany AMT" w:hAnsi="Albany AMT" w:cs="Arial"/>
                                <w:b/>
                                <w:color w:val="FFFFFF"/>
                                <w:sz w:val="28"/>
                              </w:rPr>
                            </w:pPr>
                            <w:r w:rsidRPr="009603DB">
                              <w:rPr>
                                <w:rFonts w:ascii="Albany AMT" w:hAnsi="Albany AMT" w:cs="Arial"/>
                                <w:b/>
                                <w:color w:val="FFFFFF"/>
                                <w:sz w:val="28"/>
                              </w:rPr>
                              <w:t xml:space="preserve">Durée : </w:t>
                            </w:r>
                            <w:r w:rsidR="00595BAA">
                              <w:rPr>
                                <w:rFonts w:ascii="Albany AMT" w:hAnsi="Albany AMT" w:cs="Arial"/>
                                <w:bCs/>
                                <w:color w:val="FFFFFF" w:themeColor="background1"/>
                                <w:sz w:val="28"/>
                              </w:rPr>
                              <w:t>nous consulter</w:t>
                            </w:r>
                          </w:p>
                          <w:p w14:paraId="6C68A664" w14:textId="77777777" w:rsidR="001E2AE7" w:rsidRPr="004F7084" w:rsidRDefault="001E2AE7" w:rsidP="000F4B99">
                            <w:pPr>
                              <w:rPr>
                                <w:rFonts w:ascii="Albany AMT" w:hAnsi="Albany AMT" w:cs="Arial"/>
                                <w:b/>
                                <w:color w:val="FFFFFF" w:themeColor="background1"/>
                              </w:rPr>
                            </w:pPr>
                          </w:p>
                          <w:p w14:paraId="7552F2B8" w14:textId="39748650" w:rsidR="000F4B99" w:rsidRPr="004F7084" w:rsidRDefault="000F4B99" w:rsidP="000F4B99">
                            <w:pPr>
                              <w:rPr>
                                <w:rFonts w:ascii="Albany AMT" w:hAnsi="Albany AMT" w:cs="Arial"/>
                                <w:b/>
                                <w:color w:val="FFFFFF" w:themeColor="background1"/>
                                <w:sz w:val="28"/>
                              </w:rPr>
                            </w:pPr>
                            <w:r w:rsidRPr="004F7084">
                              <w:rPr>
                                <w:rFonts w:ascii="Albany AMT" w:hAnsi="Albany AMT" w:cs="Arial"/>
                                <w:b/>
                                <w:color w:val="FFFFFF" w:themeColor="background1"/>
                                <w:sz w:val="28"/>
                              </w:rPr>
                              <w:t xml:space="preserve">Date : </w:t>
                            </w:r>
                            <w:r w:rsidR="002662C8">
                              <w:rPr>
                                <w:rFonts w:ascii="Albany AMT" w:hAnsi="Albany AMT" w:cs="Arial"/>
                                <w:color w:val="FFFFFF" w:themeColor="background1"/>
                                <w:sz w:val="28"/>
                              </w:rPr>
                              <w:t>à</w:t>
                            </w:r>
                            <w:r w:rsidRPr="004F7084">
                              <w:rPr>
                                <w:rFonts w:ascii="Albany AMT" w:hAnsi="Albany AMT" w:cs="Arial"/>
                                <w:color w:val="FFFFFF" w:themeColor="background1"/>
                                <w:sz w:val="28"/>
                              </w:rPr>
                              <w:t xml:space="preserve"> définir</w:t>
                            </w:r>
                          </w:p>
                          <w:p w14:paraId="0A36636D" w14:textId="77777777" w:rsidR="000F4B99" w:rsidRPr="004F7084" w:rsidRDefault="000F4B99" w:rsidP="000F4B99">
                            <w:pPr>
                              <w:rPr>
                                <w:rFonts w:ascii="Albany AMT" w:hAnsi="Albany AMT" w:cs="Arial"/>
                                <w:b/>
                                <w:color w:val="FFFFFF" w:themeColor="background1"/>
                              </w:rPr>
                            </w:pPr>
                          </w:p>
                          <w:p w14:paraId="6390F355" w14:textId="418F5624" w:rsidR="000F4B99" w:rsidRPr="004F7084" w:rsidRDefault="000F4B99" w:rsidP="000F4B99">
                            <w:pPr>
                              <w:rPr>
                                <w:rFonts w:ascii="Albany AMT" w:hAnsi="Albany AMT" w:cs="Arial"/>
                                <w:b/>
                                <w:color w:val="FFFFFF" w:themeColor="background1"/>
                                <w:sz w:val="28"/>
                              </w:rPr>
                            </w:pPr>
                            <w:r w:rsidRPr="004F7084">
                              <w:rPr>
                                <w:rFonts w:ascii="Albany AMT" w:hAnsi="Albany AMT" w:cs="Arial"/>
                                <w:b/>
                                <w:color w:val="FFFFFF" w:themeColor="background1"/>
                                <w:sz w:val="28"/>
                              </w:rPr>
                              <w:t xml:space="preserve">Horaires : </w:t>
                            </w:r>
                            <w:r w:rsidR="002662C8">
                              <w:rPr>
                                <w:rFonts w:ascii="Albany AMT" w:hAnsi="Albany AMT" w:cs="Arial"/>
                                <w:color w:val="FFFFFF" w:themeColor="background1"/>
                                <w:sz w:val="28"/>
                              </w:rPr>
                              <w:t>à</w:t>
                            </w:r>
                            <w:r w:rsidR="004B5BB4">
                              <w:rPr>
                                <w:rFonts w:ascii="Albany AMT" w:hAnsi="Albany AMT" w:cs="Arial"/>
                                <w:color w:val="FFFFFF" w:themeColor="background1"/>
                                <w:sz w:val="28"/>
                              </w:rPr>
                              <w:t xml:space="preserve"> définir </w:t>
                            </w:r>
                          </w:p>
                          <w:p w14:paraId="4AD4008F" w14:textId="77777777" w:rsidR="000F4B99" w:rsidRPr="004F7084" w:rsidRDefault="000F4B99" w:rsidP="000F4B99">
                            <w:pPr>
                              <w:rPr>
                                <w:rFonts w:ascii="Albany AMT" w:hAnsi="Albany AMT" w:cs="Arial"/>
                                <w:b/>
                                <w:color w:val="FFFFFF" w:themeColor="background1"/>
                              </w:rPr>
                            </w:pPr>
                          </w:p>
                          <w:p w14:paraId="42265161" w14:textId="1AFEE134" w:rsidR="000F4B99" w:rsidRPr="004F7084" w:rsidRDefault="000F4B99" w:rsidP="000F4B99">
                            <w:pPr>
                              <w:rPr>
                                <w:rFonts w:ascii="Albany AMT" w:hAnsi="Albany AMT" w:cs="Arial"/>
                                <w:b/>
                                <w:color w:val="FFFFFF" w:themeColor="background1"/>
                                <w:sz w:val="28"/>
                              </w:rPr>
                            </w:pPr>
                            <w:r w:rsidRPr="004F7084">
                              <w:rPr>
                                <w:rFonts w:ascii="Albany AMT" w:hAnsi="Albany AMT" w:cs="Arial"/>
                                <w:b/>
                                <w:color w:val="FFFFFF" w:themeColor="background1"/>
                                <w:sz w:val="28"/>
                              </w:rPr>
                              <w:t xml:space="preserve">Lieu : </w:t>
                            </w:r>
                            <w:r w:rsidR="002662C8">
                              <w:rPr>
                                <w:rFonts w:ascii="Albany AMT" w:hAnsi="Albany AMT" w:cs="Arial"/>
                                <w:color w:val="FFFFFF"/>
                                <w:sz w:val="28"/>
                              </w:rPr>
                              <w:t>à</w:t>
                            </w:r>
                            <w:r w:rsidR="004B5BB4">
                              <w:rPr>
                                <w:rFonts w:ascii="Albany AMT" w:hAnsi="Albany AMT" w:cs="Arial"/>
                                <w:color w:val="FFFFFF"/>
                                <w:sz w:val="28"/>
                              </w:rPr>
                              <w:t xml:space="preserve"> définir</w:t>
                            </w:r>
                          </w:p>
                          <w:p w14:paraId="530CD180" w14:textId="77777777" w:rsidR="000F4B99" w:rsidRPr="004F7084" w:rsidRDefault="000F4B99" w:rsidP="000F4B99">
                            <w:pPr>
                              <w:rPr>
                                <w:rFonts w:ascii="Albany AMT" w:hAnsi="Albany AMT" w:cs="Arial"/>
                                <w:b/>
                                <w:color w:val="FFFFFF" w:themeColor="background1"/>
                              </w:rPr>
                            </w:pPr>
                          </w:p>
                          <w:p w14:paraId="2DCDFE7B" w14:textId="39FAD121" w:rsidR="000F4B99" w:rsidRPr="00141C85" w:rsidRDefault="000F4B99" w:rsidP="000F4B99">
                            <w:pPr>
                              <w:rPr>
                                <w:rFonts w:ascii="Albany AMT" w:hAnsi="Albany AMT" w:cs="Arial"/>
                                <w:b/>
                                <w:color w:val="FFFFFF" w:themeColor="background1"/>
                                <w:sz w:val="26"/>
                                <w:szCs w:val="26"/>
                              </w:rPr>
                            </w:pPr>
                            <w:r w:rsidRPr="004F7084">
                              <w:rPr>
                                <w:rFonts w:ascii="Albany AMT" w:hAnsi="Albany AMT" w:cs="Arial"/>
                                <w:b/>
                                <w:color w:val="FFFFFF" w:themeColor="background1"/>
                                <w:sz w:val="28"/>
                              </w:rPr>
                              <w:t xml:space="preserve">Coût : </w:t>
                            </w:r>
                            <w:r w:rsidR="002662C8">
                              <w:rPr>
                                <w:rFonts w:ascii="Albany AMT" w:hAnsi="Albany AMT" w:cs="Arial"/>
                                <w:color w:val="FFFFFF"/>
                                <w:sz w:val="28"/>
                              </w:rPr>
                              <w:t>n</w:t>
                            </w:r>
                            <w:r>
                              <w:rPr>
                                <w:rFonts w:ascii="Albany AMT" w:hAnsi="Albany AMT" w:cs="Arial"/>
                                <w:color w:val="FFFFFF"/>
                                <w:sz w:val="28"/>
                              </w:rPr>
                              <w:t>ous consulter</w:t>
                            </w:r>
                          </w:p>
                          <w:p w14:paraId="27436748" w14:textId="1EF3DA33" w:rsidR="009603DB" w:rsidRPr="009603DB" w:rsidRDefault="009603DB" w:rsidP="000F4B99">
                            <w:pPr>
                              <w:rPr>
                                <w:rFonts w:ascii="Albany AMT" w:hAnsi="Albany AMT" w:cs="Arial"/>
                                <w:b/>
                                <w:color w:val="FFFFFF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865D252" id="_x0000_t202" coordsize="21600,21600" o:spt="202" path="m,l,21600r21600,l21600,xe">
                <v:stroke joinstyle="miter"/>
                <v:path gradientshapeok="t" o:connecttype="rect"/>
              </v:shapetype>
              <v:shape id="Zone de texte 4" o:spid="_x0000_s1026" type="#_x0000_t202" style="position:absolute;margin-left:23.25pt;margin-top:1.1pt;width:212.25pt;height:153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" filled="f" stroked="f" strokeweight=".5pt">
                <v:textbox>
                  <w:txbxContent>
                    <w:p w14:paraId="3576D4A2" w14:textId="7408A6AB" w:rsidR="00844F05" w:rsidRPr="009603DB" w:rsidRDefault="009603DB" w:rsidP="00844F05">
                      <w:pPr>
                        <w:rPr>
                          <w:rFonts w:ascii="Albany AMT" w:hAnsi="Albany AMT" w:cs="Arial"/>
                          <w:b/>
                          <w:color w:val="FFFFFF"/>
                          <w:sz w:val="28"/>
                        </w:rPr>
                      </w:pPr>
                      <w:r w:rsidRPr="009603DB">
                        <w:rPr>
                          <w:rFonts w:ascii="Albany AMT" w:hAnsi="Albany AMT" w:cs="Arial"/>
                          <w:b/>
                          <w:color w:val="FFFFFF"/>
                          <w:sz w:val="28"/>
                        </w:rPr>
                        <w:t xml:space="preserve">Durée : </w:t>
                      </w:r>
                      <w:r w:rsidR="00595BAA">
                        <w:rPr>
                          <w:rFonts w:ascii="Albany AMT" w:hAnsi="Albany AMT" w:cs="Arial"/>
                          <w:bCs/>
                          <w:color w:val="FFFFFF" w:themeColor="background1"/>
                          <w:sz w:val="28"/>
                        </w:rPr>
                        <w:t>nous consulter</w:t>
                      </w:r>
                    </w:p>
                    <w:p w14:paraId="6C68A664" w14:textId="77777777" w:rsidR="001E2AE7" w:rsidRPr="004F7084" w:rsidRDefault="001E2AE7" w:rsidP="000F4B99">
                      <w:pPr>
                        <w:rPr>
                          <w:rFonts w:ascii="Albany AMT" w:hAnsi="Albany AMT" w:cs="Arial"/>
                          <w:b/>
                          <w:color w:val="FFFFFF" w:themeColor="background1"/>
                        </w:rPr>
                      </w:pPr>
                    </w:p>
                    <w:p w14:paraId="7552F2B8" w14:textId="39748650" w:rsidR="000F4B99" w:rsidRPr="004F7084" w:rsidRDefault="000F4B99" w:rsidP="000F4B99">
                      <w:pPr>
                        <w:rPr>
                          <w:rFonts w:ascii="Albany AMT" w:hAnsi="Albany AMT" w:cs="Arial"/>
                          <w:b/>
                          <w:color w:val="FFFFFF" w:themeColor="background1"/>
                          <w:sz w:val="28"/>
                        </w:rPr>
                      </w:pPr>
                      <w:r w:rsidRPr="004F7084">
                        <w:rPr>
                          <w:rFonts w:ascii="Albany AMT" w:hAnsi="Albany AMT" w:cs="Arial"/>
                          <w:b/>
                          <w:color w:val="FFFFFF" w:themeColor="background1"/>
                          <w:sz w:val="28"/>
                        </w:rPr>
                        <w:t xml:space="preserve">Date : </w:t>
                      </w:r>
                      <w:r w:rsidR="002662C8">
                        <w:rPr>
                          <w:rFonts w:ascii="Albany AMT" w:hAnsi="Albany AMT" w:cs="Arial"/>
                          <w:color w:val="FFFFFF" w:themeColor="background1"/>
                          <w:sz w:val="28"/>
                        </w:rPr>
                        <w:t>à</w:t>
                      </w:r>
                      <w:r w:rsidRPr="004F7084">
                        <w:rPr>
                          <w:rFonts w:ascii="Albany AMT" w:hAnsi="Albany AMT" w:cs="Arial"/>
                          <w:color w:val="FFFFFF" w:themeColor="background1"/>
                          <w:sz w:val="28"/>
                        </w:rPr>
                        <w:t xml:space="preserve"> définir</w:t>
                      </w:r>
                    </w:p>
                    <w:p w14:paraId="0A36636D" w14:textId="77777777" w:rsidR="000F4B99" w:rsidRPr="004F7084" w:rsidRDefault="000F4B99" w:rsidP="000F4B99">
                      <w:pPr>
                        <w:rPr>
                          <w:rFonts w:ascii="Albany AMT" w:hAnsi="Albany AMT" w:cs="Arial"/>
                          <w:b/>
                          <w:color w:val="FFFFFF" w:themeColor="background1"/>
                        </w:rPr>
                      </w:pPr>
                    </w:p>
                    <w:p w14:paraId="6390F355" w14:textId="418F5624" w:rsidR="000F4B99" w:rsidRPr="004F7084" w:rsidRDefault="000F4B99" w:rsidP="000F4B99">
                      <w:pPr>
                        <w:rPr>
                          <w:rFonts w:ascii="Albany AMT" w:hAnsi="Albany AMT" w:cs="Arial"/>
                          <w:b/>
                          <w:color w:val="FFFFFF" w:themeColor="background1"/>
                          <w:sz w:val="28"/>
                        </w:rPr>
                      </w:pPr>
                      <w:r w:rsidRPr="004F7084">
                        <w:rPr>
                          <w:rFonts w:ascii="Albany AMT" w:hAnsi="Albany AMT" w:cs="Arial"/>
                          <w:b/>
                          <w:color w:val="FFFFFF" w:themeColor="background1"/>
                          <w:sz w:val="28"/>
                        </w:rPr>
                        <w:t xml:space="preserve">Horaires : </w:t>
                      </w:r>
                      <w:r w:rsidR="002662C8">
                        <w:rPr>
                          <w:rFonts w:ascii="Albany AMT" w:hAnsi="Albany AMT" w:cs="Arial"/>
                          <w:color w:val="FFFFFF" w:themeColor="background1"/>
                          <w:sz w:val="28"/>
                        </w:rPr>
                        <w:t>à</w:t>
                      </w:r>
                      <w:r w:rsidR="004B5BB4">
                        <w:rPr>
                          <w:rFonts w:ascii="Albany AMT" w:hAnsi="Albany AMT" w:cs="Arial"/>
                          <w:color w:val="FFFFFF" w:themeColor="background1"/>
                          <w:sz w:val="28"/>
                        </w:rPr>
                        <w:t xml:space="preserve"> définir </w:t>
                      </w:r>
                    </w:p>
                    <w:p w14:paraId="4AD4008F" w14:textId="77777777" w:rsidR="000F4B99" w:rsidRPr="004F7084" w:rsidRDefault="000F4B99" w:rsidP="000F4B99">
                      <w:pPr>
                        <w:rPr>
                          <w:rFonts w:ascii="Albany AMT" w:hAnsi="Albany AMT" w:cs="Arial"/>
                          <w:b/>
                          <w:color w:val="FFFFFF" w:themeColor="background1"/>
                        </w:rPr>
                      </w:pPr>
                    </w:p>
                    <w:p w14:paraId="42265161" w14:textId="1AFEE134" w:rsidR="000F4B99" w:rsidRPr="004F7084" w:rsidRDefault="000F4B99" w:rsidP="000F4B99">
                      <w:pPr>
                        <w:rPr>
                          <w:rFonts w:ascii="Albany AMT" w:hAnsi="Albany AMT" w:cs="Arial"/>
                          <w:b/>
                          <w:color w:val="FFFFFF" w:themeColor="background1"/>
                          <w:sz w:val="28"/>
                        </w:rPr>
                      </w:pPr>
                      <w:r w:rsidRPr="004F7084">
                        <w:rPr>
                          <w:rFonts w:ascii="Albany AMT" w:hAnsi="Albany AMT" w:cs="Arial"/>
                          <w:b/>
                          <w:color w:val="FFFFFF" w:themeColor="background1"/>
                          <w:sz w:val="28"/>
                        </w:rPr>
                        <w:t xml:space="preserve">Lieu : </w:t>
                      </w:r>
                      <w:r w:rsidR="002662C8">
                        <w:rPr>
                          <w:rFonts w:ascii="Albany AMT" w:hAnsi="Albany AMT" w:cs="Arial"/>
                          <w:color w:val="FFFFFF"/>
                          <w:sz w:val="28"/>
                        </w:rPr>
                        <w:t>à</w:t>
                      </w:r>
                      <w:r w:rsidR="004B5BB4">
                        <w:rPr>
                          <w:rFonts w:ascii="Albany AMT" w:hAnsi="Albany AMT" w:cs="Arial"/>
                          <w:color w:val="FFFFFF"/>
                          <w:sz w:val="28"/>
                        </w:rPr>
                        <w:t xml:space="preserve"> définir</w:t>
                      </w:r>
                    </w:p>
                    <w:p w14:paraId="530CD180" w14:textId="77777777" w:rsidR="000F4B99" w:rsidRPr="004F7084" w:rsidRDefault="000F4B99" w:rsidP="000F4B99">
                      <w:pPr>
                        <w:rPr>
                          <w:rFonts w:ascii="Albany AMT" w:hAnsi="Albany AMT" w:cs="Arial"/>
                          <w:b/>
                          <w:color w:val="FFFFFF" w:themeColor="background1"/>
                        </w:rPr>
                      </w:pPr>
                    </w:p>
                    <w:p w14:paraId="2DCDFE7B" w14:textId="39FAD121" w:rsidR="000F4B99" w:rsidRPr="00141C85" w:rsidRDefault="000F4B99" w:rsidP="000F4B99">
                      <w:pPr>
                        <w:rPr>
                          <w:rFonts w:ascii="Albany AMT" w:hAnsi="Albany AMT" w:cs="Arial"/>
                          <w:b/>
                          <w:color w:val="FFFFFF" w:themeColor="background1"/>
                          <w:sz w:val="26"/>
                          <w:szCs w:val="26"/>
                        </w:rPr>
                      </w:pPr>
                      <w:r w:rsidRPr="004F7084">
                        <w:rPr>
                          <w:rFonts w:ascii="Albany AMT" w:hAnsi="Albany AMT" w:cs="Arial"/>
                          <w:b/>
                          <w:color w:val="FFFFFF" w:themeColor="background1"/>
                          <w:sz w:val="28"/>
                        </w:rPr>
                        <w:t xml:space="preserve">Coût : </w:t>
                      </w:r>
                      <w:r w:rsidR="002662C8">
                        <w:rPr>
                          <w:rFonts w:ascii="Albany AMT" w:hAnsi="Albany AMT" w:cs="Arial"/>
                          <w:color w:val="FFFFFF"/>
                          <w:sz w:val="28"/>
                        </w:rPr>
                        <w:t>n</w:t>
                      </w:r>
                      <w:r>
                        <w:rPr>
                          <w:rFonts w:ascii="Albany AMT" w:hAnsi="Albany AMT" w:cs="Arial"/>
                          <w:color w:val="FFFFFF"/>
                          <w:sz w:val="28"/>
                        </w:rPr>
                        <w:t>ous consulter</w:t>
                      </w:r>
                    </w:p>
                    <w:p w14:paraId="27436748" w14:textId="1EF3DA33" w:rsidR="009603DB" w:rsidRPr="009603DB" w:rsidRDefault="009603DB" w:rsidP="000F4B99">
                      <w:pPr>
                        <w:rPr>
                          <w:rFonts w:ascii="Albany AMT" w:hAnsi="Albany AMT" w:cs="Arial"/>
                          <w:b/>
                          <w:color w:val="FFFFFF"/>
                          <w:sz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FFD3876" w14:textId="77777777" w:rsidR="009603DB" w:rsidRPr="009603DB" w:rsidRDefault="009603DB" w:rsidP="009603DB">
      <w:pPr>
        <w:rPr>
          <w:rFonts w:ascii="Albany AMT" w:eastAsia="Calibri" w:hAnsi="Albany AMT" w:cs="Arial"/>
          <w:sz w:val="24"/>
          <w:szCs w:val="22"/>
          <w:lang w:eastAsia="en-US"/>
        </w:rPr>
      </w:pPr>
    </w:p>
    <w:p w14:paraId="606BE81F" w14:textId="77777777" w:rsidR="009603DB" w:rsidRPr="009603DB" w:rsidRDefault="009603DB" w:rsidP="009603DB">
      <w:pPr>
        <w:rPr>
          <w:rFonts w:ascii="Albany AMT" w:eastAsia="Calibri" w:hAnsi="Albany AMT" w:cs="Arial"/>
          <w:sz w:val="24"/>
          <w:szCs w:val="22"/>
          <w:lang w:eastAsia="en-US"/>
        </w:rPr>
      </w:pPr>
    </w:p>
    <w:p w14:paraId="26B4E4C6" w14:textId="77777777" w:rsidR="009603DB" w:rsidRPr="009603DB" w:rsidRDefault="009603DB" w:rsidP="009603DB">
      <w:pPr>
        <w:rPr>
          <w:rFonts w:ascii="Albany AMT" w:eastAsia="Calibri" w:hAnsi="Albany AMT" w:cs="Arial"/>
          <w:sz w:val="24"/>
          <w:szCs w:val="22"/>
          <w:lang w:eastAsia="en-US"/>
        </w:rPr>
      </w:pPr>
    </w:p>
    <w:p w14:paraId="04B94EE8" w14:textId="77777777" w:rsidR="009603DB" w:rsidRPr="009603DB" w:rsidRDefault="009603DB" w:rsidP="009603DB">
      <w:pPr>
        <w:rPr>
          <w:rFonts w:ascii="Albany AMT" w:eastAsia="Calibri" w:hAnsi="Albany AMT" w:cs="Arial"/>
          <w:sz w:val="24"/>
          <w:szCs w:val="22"/>
          <w:lang w:eastAsia="en-US"/>
        </w:rPr>
      </w:pPr>
    </w:p>
    <w:p w14:paraId="5414DEFD" w14:textId="77777777" w:rsidR="009603DB" w:rsidRPr="009603DB" w:rsidRDefault="009603DB" w:rsidP="009603DB">
      <w:pPr>
        <w:rPr>
          <w:rFonts w:ascii="Albany AMT" w:eastAsia="Calibri" w:hAnsi="Albany AMT" w:cs="Arial"/>
          <w:sz w:val="24"/>
          <w:szCs w:val="22"/>
          <w:lang w:eastAsia="en-US"/>
        </w:rPr>
      </w:pPr>
    </w:p>
    <w:p w14:paraId="3FBB7F67" w14:textId="77777777" w:rsidR="009603DB" w:rsidRPr="009603DB" w:rsidRDefault="009603DB" w:rsidP="009603DB">
      <w:pPr>
        <w:rPr>
          <w:rFonts w:ascii="Albany AMT" w:eastAsia="Calibri" w:hAnsi="Albany AMT" w:cs="Arial"/>
          <w:sz w:val="24"/>
          <w:szCs w:val="22"/>
          <w:lang w:eastAsia="en-US"/>
        </w:rPr>
      </w:pPr>
    </w:p>
    <w:p w14:paraId="1713770D" w14:textId="77777777" w:rsidR="009603DB" w:rsidRPr="009603DB" w:rsidRDefault="009603DB" w:rsidP="009603DB">
      <w:pPr>
        <w:rPr>
          <w:rFonts w:ascii="Albany AMT" w:eastAsia="Calibri" w:hAnsi="Albany AMT" w:cs="Arial"/>
          <w:sz w:val="24"/>
          <w:szCs w:val="22"/>
          <w:lang w:eastAsia="en-US"/>
        </w:rPr>
      </w:pPr>
    </w:p>
    <w:p w14:paraId="60CADF06" w14:textId="77777777" w:rsidR="009603DB" w:rsidRPr="009603DB" w:rsidRDefault="009603DB" w:rsidP="009603DB">
      <w:pPr>
        <w:rPr>
          <w:rFonts w:ascii="Albany AMT" w:eastAsia="Calibri" w:hAnsi="Albany AMT" w:cs="Arial"/>
          <w:sz w:val="24"/>
          <w:szCs w:val="22"/>
          <w:lang w:eastAsia="en-US"/>
        </w:rPr>
      </w:pPr>
    </w:p>
    <w:p w14:paraId="61DAD6F3" w14:textId="77777777" w:rsidR="009603DB" w:rsidRPr="009603DB" w:rsidRDefault="009603DB" w:rsidP="009603DB">
      <w:pPr>
        <w:rPr>
          <w:rFonts w:ascii="Albany AMT" w:eastAsia="Calibri" w:hAnsi="Albany AMT" w:cs="Arial"/>
          <w:sz w:val="24"/>
          <w:szCs w:val="22"/>
          <w:lang w:eastAsia="en-US"/>
        </w:rPr>
      </w:pPr>
    </w:p>
    <w:p w14:paraId="23750617" w14:textId="77777777" w:rsidR="009603DB" w:rsidRPr="009603DB" w:rsidRDefault="009603DB" w:rsidP="009603DB">
      <w:pPr>
        <w:rPr>
          <w:rFonts w:ascii="Albany AMT" w:eastAsia="Calibri" w:hAnsi="Albany AMT" w:cs="Arial"/>
          <w:sz w:val="24"/>
          <w:szCs w:val="22"/>
          <w:lang w:eastAsia="en-US"/>
        </w:rPr>
      </w:pPr>
    </w:p>
    <w:p w14:paraId="5B7763B7" w14:textId="77777777" w:rsidR="009603DB" w:rsidRPr="009603DB" w:rsidRDefault="009603DB" w:rsidP="009603DB">
      <w:pPr>
        <w:rPr>
          <w:rFonts w:ascii="Albany AMT" w:eastAsia="Calibri" w:hAnsi="Albany AMT" w:cs="Arial"/>
          <w:sz w:val="24"/>
          <w:szCs w:val="22"/>
          <w:lang w:eastAsia="en-US"/>
        </w:rPr>
      </w:pPr>
    </w:p>
    <w:p w14:paraId="0E3948A3" w14:textId="12440D5D" w:rsidR="009603DB" w:rsidRPr="009603DB" w:rsidRDefault="009603DB" w:rsidP="009603DB">
      <w:pPr>
        <w:rPr>
          <w:rFonts w:ascii="Albany AMT" w:eastAsia="Calibri" w:hAnsi="Albany AMT" w:cs="Arial"/>
          <w:sz w:val="24"/>
          <w:szCs w:val="22"/>
          <w:lang w:eastAsia="en-US"/>
        </w:rPr>
      </w:pPr>
    </w:p>
    <w:p w14:paraId="6248E3AA" w14:textId="77777777" w:rsidR="001F38B1" w:rsidRPr="009603DB" w:rsidRDefault="001F38B1" w:rsidP="009603DB">
      <w:pPr>
        <w:rPr>
          <w:rFonts w:ascii="Albany AMT" w:eastAsia="Calibri" w:hAnsi="Albany AMT" w:cs="Arial"/>
          <w:sz w:val="24"/>
          <w:szCs w:val="22"/>
          <w:lang w:eastAsia="en-US"/>
        </w:rPr>
      </w:pPr>
    </w:p>
    <w:p w14:paraId="1A59D8D6" w14:textId="33AA0962" w:rsidR="009603DB" w:rsidRPr="009603DB" w:rsidRDefault="007A224F" w:rsidP="009603DB">
      <w:pPr>
        <w:rPr>
          <w:rFonts w:ascii="Albany AMT" w:eastAsia="Calibri" w:hAnsi="Albany AMT" w:cs="Arial"/>
          <w:sz w:val="24"/>
          <w:szCs w:val="22"/>
          <w:lang w:eastAsia="en-US"/>
        </w:rPr>
      </w:pPr>
      <w:r>
        <w:rPr>
          <w:rFonts w:ascii="Albany AMT" w:eastAsia="Calibri" w:hAnsi="Albany AMT" w:cs="Arial"/>
          <w:sz w:val="24"/>
          <w:szCs w:val="22"/>
          <w:lang w:eastAsia="en-US"/>
        </w:rPr>
        <w:br w:type="column"/>
      </w:r>
    </w:p>
    <w:p w14:paraId="325DB103" w14:textId="77777777" w:rsidR="009603DB" w:rsidRPr="009603DB" w:rsidRDefault="009603DB" w:rsidP="009603DB">
      <w:pPr>
        <w:shd w:val="clear" w:color="auto" w:fill="00B0F0"/>
        <w:rPr>
          <w:rFonts w:ascii="Albany AMT" w:eastAsia="Calibri" w:hAnsi="Albany AMT" w:cs="Arial"/>
          <w:b/>
          <w:color w:val="FFFFFF"/>
          <w:sz w:val="24"/>
          <w:szCs w:val="22"/>
          <w:lang w:eastAsia="en-US"/>
        </w:rPr>
      </w:pPr>
      <w:r w:rsidRPr="009603DB">
        <w:rPr>
          <w:rFonts w:ascii="Albany AMT" w:eastAsia="Calibri" w:hAnsi="Albany AMT" w:cs="Arial"/>
          <w:b/>
          <w:color w:val="FFFFFF"/>
          <w:sz w:val="24"/>
          <w:szCs w:val="22"/>
          <w:lang w:eastAsia="en-US"/>
        </w:rPr>
        <w:t>Délai d’accès</w:t>
      </w:r>
    </w:p>
    <w:p w14:paraId="4F5C8D6A" w14:textId="77777777" w:rsidR="009603DB" w:rsidRPr="009603DB" w:rsidRDefault="009603DB" w:rsidP="009603DB">
      <w:pPr>
        <w:rPr>
          <w:rFonts w:ascii="Albany AMT" w:eastAsia="Calibri" w:hAnsi="Albany AMT" w:cs="Arial"/>
          <w:sz w:val="24"/>
          <w:szCs w:val="22"/>
          <w:lang w:eastAsia="en-US"/>
        </w:rPr>
      </w:pPr>
    </w:p>
    <w:p w14:paraId="2CAA06BB" w14:textId="77777777" w:rsidR="009603DB" w:rsidRPr="009603DB" w:rsidRDefault="009603DB" w:rsidP="00D04314">
      <w:pPr>
        <w:rPr>
          <w:rFonts w:ascii="Avenir" w:eastAsia="Calibri" w:hAnsi="Avenir"/>
          <w:sz w:val="22"/>
          <w:szCs w:val="22"/>
          <w:lang w:eastAsia="en-US"/>
        </w:rPr>
      </w:pPr>
      <w:r w:rsidRPr="009603DB">
        <w:rPr>
          <w:rFonts w:ascii="Albany AMT" w:eastAsia="Calibri" w:hAnsi="Albany AMT" w:cs="Arial"/>
          <w:sz w:val="22"/>
          <w:szCs w:val="22"/>
          <w:lang w:eastAsia="en-US"/>
        </w:rPr>
        <w:t>Conformément aux dates de notre catalogue inter-entreprises. Pour d’autres formations nous consulter.</w:t>
      </w:r>
    </w:p>
    <w:p w14:paraId="11D10B01" w14:textId="77777777" w:rsidR="009603DB" w:rsidRPr="009603DB" w:rsidRDefault="009603DB" w:rsidP="00D04314">
      <w:pPr>
        <w:tabs>
          <w:tab w:val="left" w:pos="3685"/>
        </w:tabs>
        <w:rPr>
          <w:rFonts w:ascii="Avenir" w:eastAsia="Calibri" w:hAnsi="Avenir"/>
          <w:sz w:val="22"/>
          <w:szCs w:val="22"/>
          <w:lang w:eastAsia="en-US"/>
        </w:rPr>
      </w:pPr>
    </w:p>
    <w:p w14:paraId="1B9FDB64" w14:textId="77777777" w:rsidR="009603DB" w:rsidRPr="009603DB" w:rsidRDefault="009603DB" w:rsidP="00D04314">
      <w:pPr>
        <w:shd w:val="clear" w:color="auto" w:fill="00B0F0"/>
        <w:rPr>
          <w:rFonts w:ascii="Arial" w:eastAsia="Calibri" w:hAnsi="Arial" w:cs="Arial"/>
          <w:b/>
          <w:color w:val="FFFFFF"/>
          <w:sz w:val="24"/>
          <w:szCs w:val="22"/>
          <w:lang w:eastAsia="en-US"/>
        </w:rPr>
      </w:pPr>
      <w:r w:rsidRPr="009603DB">
        <w:rPr>
          <w:rFonts w:ascii="Arial" w:eastAsia="Calibri" w:hAnsi="Arial" w:cs="Arial"/>
          <w:b/>
          <w:color w:val="FFFFFF"/>
          <w:sz w:val="24"/>
          <w:szCs w:val="22"/>
          <w:lang w:eastAsia="en-US"/>
        </w:rPr>
        <w:t>Méthodes et moyens pédagogiques</w:t>
      </w:r>
    </w:p>
    <w:p w14:paraId="6DE10524" w14:textId="77777777" w:rsidR="00E67993" w:rsidRDefault="00E67993" w:rsidP="00D04314">
      <w:pPr>
        <w:rPr>
          <w:rFonts w:ascii="Arial" w:eastAsia="Calibri" w:hAnsi="Arial" w:cs="Arial"/>
          <w:sz w:val="22"/>
          <w:szCs w:val="22"/>
          <w:lang w:eastAsia="en-US"/>
        </w:rPr>
      </w:pPr>
    </w:p>
    <w:p w14:paraId="3C24806F" w14:textId="28549683" w:rsidR="001C649B" w:rsidRPr="003F693C" w:rsidRDefault="001C649B" w:rsidP="00D04314">
      <w:pPr>
        <w:ind w:left="142" w:hanging="142"/>
        <w:rPr>
          <w:rFonts w:ascii="Arial" w:eastAsia="Calibri" w:hAnsi="Arial" w:cs="Arial"/>
          <w:sz w:val="22"/>
          <w:szCs w:val="22"/>
          <w:lang w:eastAsia="en-US"/>
        </w:rPr>
      </w:pPr>
      <w:r w:rsidRPr="003F693C">
        <w:rPr>
          <w:rFonts w:ascii="Arial" w:eastAsia="Calibri" w:hAnsi="Arial" w:cs="Arial"/>
          <w:sz w:val="22"/>
          <w:szCs w:val="22"/>
          <w:lang w:eastAsia="en-US"/>
        </w:rPr>
        <w:t>Formation avec alternance d'apports théoriques et de mises en situations pratiques</w:t>
      </w:r>
    </w:p>
    <w:p w14:paraId="5F6001DB" w14:textId="7CEB4462" w:rsidR="001C649B" w:rsidRDefault="001C649B" w:rsidP="00D04314">
      <w:pPr>
        <w:ind w:left="142" w:hanging="142"/>
        <w:rPr>
          <w:rFonts w:ascii="Arial" w:eastAsia="Calibri" w:hAnsi="Arial" w:cs="Arial"/>
          <w:sz w:val="22"/>
          <w:szCs w:val="22"/>
          <w:lang w:eastAsia="en-US"/>
        </w:rPr>
      </w:pPr>
    </w:p>
    <w:p w14:paraId="066D3C8A" w14:textId="77777777" w:rsidR="00D94A6C" w:rsidRDefault="00D94A6C" w:rsidP="00D04314">
      <w:pPr>
        <w:ind w:left="142" w:hanging="142"/>
        <w:rPr>
          <w:rFonts w:ascii="Arial" w:eastAsia="Calibri" w:hAnsi="Arial" w:cs="Arial"/>
          <w:sz w:val="22"/>
          <w:szCs w:val="22"/>
          <w:lang w:eastAsia="en-US"/>
        </w:rPr>
      </w:pPr>
    </w:p>
    <w:p w14:paraId="57E960F8" w14:textId="77777777" w:rsidR="009603DB" w:rsidRPr="009603DB" w:rsidRDefault="009603DB" w:rsidP="00D04314">
      <w:pPr>
        <w:shd w:val="clear" w:color="auto" w:fill="00B0F0"/>
        <w:rPr>
          <w:rFonts w:ascii="Arial" w:eastAsia="Calibri" w:hAnsi="Arial" w:cs="Arial"/>
          <w:b/>
          <w:color w:val="FFFFFF"/>
          <w:sz w:val="24"/>
          <w:szCs w:val="22"/>
          <w:lang w:eastAsia="en-US"/>
        </w:rPr>
      </w:pPr>
      <w:r w:rsidRPr="009603DB">
        <w:rPr>
          <w:rFonts w:ascii="Arial" w:eastAsia="Calibri" w:hAnsi="Arial" w:cs="Arial"/>
          <w:b/>
          <w:color w:val="FFFFFF"/>
          <w:sz w:val="24"/>
          <w:szCs w:val="22"/>
          <w:lang w:eastAsia="en-US"/>
        </w:rPr>
        <w:t>Modalités d’évaluations</w:t>
      </w:r>
    </w:p>
    <w:p w14:paraId="2F39DD31" w14:textId="77777777" w:rsidR="009603DB" w:rsidRPr="009603DB" w:rsidRDefault="009603DB" w:rsidP="00D04314">
      <w:pPr>
        <w:rPr>
          <w:rFonts w:ascii="Arial" w:eastAsia="Calibri" w:hAnsi="Arial" w:cs="Arial"/>
          <w:sz w:val="24"/>
          <w:szCs w:val="22"/>
          <w:lang w:eastAsia="en-US"/>
        </w:rPr>
      </w:pPr>
    </w:p>
    <w:p w14:paraId="17F11EAE" w14:textId="77777777" w:rsidR="00844F05" w:rsidRDefault="00844F05" w:rsidP="00D04314">
      <w:pPr>
        <w:rPr>
          <w:rFonts w:ascii="Arial" w:eastAsia="Calibri" w:hAnsi="Arial" w:cs="Arial"/>
          <w:sz w:val="22"/>
          <w:szCs w:val="22"/>
          <w:lang w:eastAsia="en-US"/>
        </w:rPr>
      </w:pPr>
      <w:r w:rsidRPr="00C1628D">
        <w:rPr>
          <w:rFonts w:ascii="Arial" w:eastAsia="Calibri" w:hAnsi="Arial" w:cs="Arial"/>
          <w:sz w:val="22"/>
          <w:szCs w:val="22"/>
          <w:lang w:eastAsia="en-US"/>
        </w:rPr>
        <w:t>Le formateur mettra en œuvre des outils d’évaluation pour utiliser les acquis de l’apprenant (exercices pratiques…).</w:t>
      </w:r>
    </w:p>
    <w:p w14:paraId="1E355D27" w14:textId="77777777" w:rsidR="004E5600" w:rsidRPr="009603DB" w:rsidRDefault="004E5600" w:rsidP="00D04314">
      <w:pPr>
        <w:rPr>
          <w:rFonts w:ascii="Arial" w:eastAsia="Calibri" w:hAnsi="Arial" w:cs="Arial"/>
          <w:sz w:val="24"/>
          <w:szCs w:val="22"/>
          <w:lang w:eastAsia="en-US"/>
        </w:rPr>
      </w:pPr>
    </w:p>
    <w:p w14:paraId="658A3504" w14:textId="77777777" w:rsidR="009603DB" w:rsidRPr="009603DB" w:rsidRDefault="009603DB" w:rsidP="00D04314">
      <w:pPr>
        <w:rPr>
          <w:rFonts w:ascii="Arial" w:eastAsia="Calibri" w:hAnsi="Arial" w:cs="Arial"/>
          <w:sz w:val="2"/>
          <w:szCs w:val="2"/>
          <w:lang w:eastAsia="en-US"/>
        </w:rPr>
      </w:pPr>
    </w:p>
    <w:p w14:paraId="0220D69D" w14:textId="40C1EDBB" w:rsidR="009603DB" w:rsidRPr="009603DB" w:rsidRDefault="009603DB" w:rsidP="00D04314">
      <w:pPr>
        <w:shd w:val="clear" w:color="auto" w:fill="00B0F0"/>
        <w:rPr>
          <w:rFonts w:ascii="Arial" w:eastAsia="Calibri" w:hAnsi="Arial" w:cs="Arial"/>
          <w:b/>
          <w:color w:val="FFFFFF"/>
          <w:sz w:val="24"/>
          <w:szCs w:val="22"/>
          <w:lang w:eastAsia="en-US"/>
        </w:rPr>
      </w:pPr>
      <w:r w:rsidRPr="009603DB">
        <w:rPr>
          <w:rFonts w:ascii="Arial" w:eastAsia="Calibri" w:hAnsi="Arial" w:cs="Arial"/>
          <w:b/>
          <w:color w:val="FFFFFF"/>
          <w:sz w:val="24"/>
          <w:szCs w:val="22"/>
          <w:lang w:eastAsia="en-US"/>
        </w:rPr>
        <w:t>Validation</w:t>
      </w:r>
      <w:r w:rsidR="000D593D">
        <w:rPr>
          <w:rFonts w:ascii="Arial" w:eastAsia="Calibri" w:hAnsi="Arial" w:cs="Arial"/>
          <w:b/>
          <w:color w:val="FFFFFF"/>
          <w:sz w:val="24"/>
          <w:szCs w:val="22"/>
          <w:lang w:eastAsia="en-US"/>
        </w:rPr>
        <w:t xml:space="preserve"> et </w:t>
      </w:r>
      <w:r w:rsidR="0066019F">
        <w:rPr>
          <w:rFonts w:ascii="Arial" w:eastAsia="Calibri" w:hAnsi="Arial" w:cs="Arial"/>
          <w:b/>
          <w:color w:val="FFFFFF"/>
          <w:sz w:val="24"/>
          <w:szCs w:val="22"/>
          <w:lang w:eastAsia="en-US"/>
        </w:rPr>
        <w:t>certification</w:t>
      </w:r>
    </w:p>
    <w:p w14:paraId="40D5F7B0" w14:textId="77777777" w:rsidR="009603DB" w:rsidRPr="009603DB" w:rsidRDefault="009603DB" w:rsidP="00D04314">
      <w:pPr>
        <w:rPr>
          <w:rFonts w:ascii="Arial" w:eastAsia="Calibri" w:hAnsi="Arial" w:cs="Arial"/>
          <w:sz w:val="24"/>
          <w:szCs w:val="22"/>
          <w:lang w:eastAsia="en-US"/>
        </w:rPr>
      </w:pPr>
    </w:p>
    <w:p w14:paraId="38695DF5" w14:textId="77777777" w:rsidR="009812F3" w:rsidRPr="003E5A8E" w:rsidRDefault="009812F3" w:rsidP="00D04314">
      <w:pPr>
        <w:rPr>
          <w:rFonts w:ascii="Albany AMT" w:hAnsi="Albany AMT"/>
          <w:sz w:val="22"/>
          <w:szCs w:val="22"/>
        </w:rPr>
      </w:pPr>
      <w:r w:rsidRPr="003E5A8E">
        <w:rPr>
          <w:rFonts w:ascii="Albany AMT" w:hAnsi="Albany AMT"/>
          <w:sz w:val="22"/>
          <w:szCs w:val="22"/>
        </w:rPr>
        <w:t>Attestation de stage.</w:t>
      </w:r>
    </w:p>
    <w:p w14:paraId="2E70511B" w14:textId="3EC101FA" w:rsidR="00E97F2F" w:rsidRPr="00E15231" w:rsidRDefault="00E97F2F" w:rsidP="00D04314">
      <w:pPr>
        <w:rPr>
          <w:rFonts w:ascii="Albany AMT" w:hAnsi="Albany AMT" w:cs="Arial"/>
          <w:bCs/>
          <w:iCs/>
          <w:sz w:val="24"/>
          <w:szCs w:val="24"/>
          <w:lang w:val="fr-CA"/>
        </w:rPr>
      </w:pPr>
    </w:p>
    <w:sectPr w:rsidR="00E97F2F" w:rsidRPr="00E15231" w:rsidSect="001F38B1">
      <w:headerReference w:type="default" r:id="rId14"/>
      <w:footerReference w:type="default" r:id="rId15"/>
      <w:pgSz w:w="11906" w:h="16838"/>
      <w:pgMar w:top="1318" w:right="720" w:bottom="720" w:left="720" w:header="705" w:footer="170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E3FA57" w14:textId="77777777" w:rsidR="00C45909" w:rsidRDefault="00C45909" w:rsidP="00B021B6">
      <w:r>
        <w:separator/>
      </w:r>
    </w:p>
  </w:endnote>
  <w:endnote w:type="continuationSeparator" w:id="0">
    <w:p w14:paraId="37078E39" w14:textId="77777777" w:rsidR="00C45909" w:rsidRDefault="00C45909" w:rsidP="00B021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lbany AMT">
    <w:panose1 w:val="020B0604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venir">
    <w:altName w:val="Calibri"/>
    <w:charset w:val="00"/>
    <w:family w:val="swiss"/>
    <w:pitch w:val="variable"/>
    <w:sig w:usb0="800000AF" w:usb1="5000204A" w:usb2="00000000" w:usb3="00000000" w:csb0="0000009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CF5673" w14:textId="0E3164E8" w:rsidR="00B021B6" w:rsidRPr="00B021B6" w:rsidRDefault="00B021B6" w:rsidP="004228D6">
    <w:pPr>
      <w:tabs>
        <w:tab w:val="center" w:pos="4536"/>
        <w:tab w:val="right" w:pos="9072"/>
      </w:tabs>
      <w:rPr>
        <w:rFonts w:ascii="Calibri" w:eastAsia="Calibri" w:hAnsi="Calibri"/>
        <w:sz w:val="14"/>
        <w:szCs w:val="14"/>
        <w:lang w:eastAsia="en-US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Borders>
        <w:top w:val="single" w:sz="4" w:space="0" w:color="auto"/>
      </w:tblBorders>
      <w:tblLook w:val="01E0" w:firstRow="1" w:lastRow="1" w:firstColumn="1" w:lastColumn="1" w:noHBand="0" w:noVBand="0"/>
    </w:tblPr>
    <w:tblGrid>
      <w:gridCol w:w="9072"/>
    </w:tblGrid>
    <w:tr w:rsidR="00EE1608" w14:paraId="2EED6B42" w14:textId="77777777" w:rsidTr="0065324C">
      <w:tc>
        <w:tcPr>
          <w:tcW w:w="9778" w:type="dxa"/>
        </w:tcPr>
        <w:p w14:paraId="0A666029" w14:textId="77777777" w:rsidR="009953D9" w:rsidRDefault="009953D9" w:rsidP="009953D9">
          <w:pPr>
            <w:pStyle w:val="Pieddepage"/>
            <w:jc w:val="center"/>
            <w:rPr>
              <w:rFonts w:ascii="Albany AMT" w:hAnsi="Albany AMT"/>
              <w:b/>
              <w:sz w:val="14"/>
              <w:szCs w:val="14"/>
            </w:rPr>
          </w:pPr>
          <w:r>
            <w:rPr>
              <w:rFonts w:ascii="Albany AMT" w:hAnsi="Albany AMT"/>
              <w:b/>
              <w:sz w:val="14"/>
              <w:szCs w:val="14"/>
            </w:rPr>
            <w:t>POLE FORMATION UIMM – AFPI FC</w:t>
          </w:r>
        </w:p>
        <w:p w14:paraId="1483BCDE" w14:textId="77777777" w:rsidR="009953D9" w:rsidRDefault="009953D9" w:rsidP="009953D9">
          <w:pPr>
            <w:pStyle w:val="Pieddepage"/>
            <w:jc w:val="center"/>
          </w:pPr>
          <w:r>
            <w:rPr>
              <w:rFonts w:ascii="Albany AMT" w:hAnsi="Albany AMT"/>
              <w:sz w:val="14"/>
              <w:szCs w:val="14"/>
            </w:rPr>
            <w:t>C</w:t>
          </w:r>
          <w:r>
            <w:t>entre de Belfort – Besançon – Dole – Exincourt – Gevingey – Sochaux- Vesoul</w:t>
          </w:r>
        </w:p>
        <w:p w14:paraId="1CF15E6D" w14:textId="77777777" w:rsidR="009953D9" w:rsidRDefault="009953D9" w:rsidP="009953D9">
          <w:pPr>
            <w:pStyle w:val="Pieddepage"/>
            <w:jc w:val="center"/>
            <w:rPr>
              <w:rFonts w:ascii="Albany AMT" w:hAnsi="Albany AMT"/>
              <w:b/>
              <w:sz w:val="14"/>
              <w:szCs w:val="14"/>
            </w:rPr>
          </w:pPr>
          <w:hyperlink r:id="rId1" w:history="1">
            <w:r w:rsidRPr="00782971">
              <w:rPr>
                <w:rStyle w:val="Lienhypertexte"/>
                <w:rFonts w:ascii="Albany AMT" w:hAnsi="Albany AMT"/>
                <w:b/>
                <w:sz w:val="14"/>
                <w:szCs w:val="14"/>
              </w:rPr>
              <w:t>www.formation-industries-fc.fr</w:t>
            </w:r>
          </w:hyperlink>
        </w:p>
        <w:p w14:paraId="5DE4D5DD" w14:textId="57FA7C15" w:rsidR="00EE1608" w:rsidRDefault="009953D9" w:rsidP="009953D9">
          <w:pPr>
            <w:pStyle w:val="Pieddepage"/>
            <w:jc w:val="center"/>
          </w:pPr>
          <w:r>
            <w:rPr>
              <w:rFonts w:ascii="Albany AMT" w:hAnsi="Albany AMT"/>
              <w:b/>
              <w:sz w:val="14"/>
              <w:szCs w:val="14"/>
            </w:rPr>
            <w:t xml:space="preserve">IMP11ICA004 - REV </w:t>
          </w:r>
          <w:r w:rsidR="00264755">
            <w:rPr>
              <w:rFonts w:ascii="Albany AMT" w:hAnsi="Albany AMT"/>
              <w:b/>
              <w:sz w:val="14"/>
              <w:szCs w:val="14"/>
            </w:rPr>
            <w:t>F</w:t>
          </w:r>
          <w:r>
            <w:rPr>
              <w:rFonts w:ascii="Albany AMT" w:hAnsi="Albany AMT"/>
              <w:b/>
              <w:sz w:val="14"/>
              <w:szCs w:val="14"/>
            </w:rPr>
            <w:t xml:space="preserve"> – </w:t>
          </w:r>
          <w:r w:rsidR="00264755">
            <w:rPr>
              <w:rFonts w:ascii="Albany AMT" w:hAnsi="Albany AMT"/>
              <w:b/>
              <w:sz w:val="14"/>
              <w:szCs w:val="14"/>
            </w:rPr>
            <w:t>22</w:t>
          </w:r>
          <w:r>
            <w:rPr>
              <w:rFonts w:ascii="Albany AMT" w:hAnsi="Albany AMT"/>
              <w:b/>
              <w:sz w:val="14"/>
              <w:szCs w:val="14"/>
            </w:rPr>
            <w:t>/01/202</w:t>
          </w:r>
          <w:r w:rsidR="00002ADE">
            <w:rPr>
              <w:rFonts w:ascii="Albany AMT" w:hAnsi="Albany AMT"/>
              <w:b/>
              <w:sz w:val="14"/>
              <w:szCs w:val="14"/>
            </w:rPr>
            <w:t>4</w:t>
          </w:r>
        </w:p>
      </w:tc>
    </w:tr>
  </w:tbl>
  <w:p w14:paraId="653892FF" w14:textId="39DC4DDB" w:rsidR="00EE1608" w:rsidRPr="00B021B6" w:rsidRDefault="007A224F" w:rsidP="004228D6">
    <w:pPr>
      <w:tabs>
        <w:tab w:val="center" w:pos="4536"/>
        <w:tab w:val="right" w:pos="9072"/>
      </w:tabs>
      <w:rPr>
        <w:rFonts w:ascii="Calibri" w:eastAsia="Calibri" w:hAnsi="Calibri"/>
        <w:sz w:val="14"/>
        <w:szCs w:val="14"/>
        <w:lang w:eastAsia="en-US"/>
      </w:rPr>
    </w:pPr>
    <w:r w:rsidRPr="00B946A6">
      <w:rPr>
        <w:rFonts w:ascii="Albany AMT" w:hAnsi="Albany AMT"/>
        <w:noProof/>
        <w:sz w:val="24"/>
      </w:rPr>
      <w:drawing>
        <wp:anchor distT="0" distB="0" distL="114300" distR="114300" simplePos="0" relativeHeight="251659264" behindDoc="0" locked="0" layoutInCell="1" allowOverlap="1" wp14:anchorId="6B80C641" wp14:editId="78DE9F42">
          <wp:simplePos x="0" y="0"/>
          <wp:positionH relativeFrom="page">
            <wp:posOffset>-368935</wp:posOffset>
          </wp:positionH>
          <wp:positionV relativeFrom="paragraph">
            <wp:posOffset>-2680525</wp:posOffset>
          </wp:positionV>
          <wp:extent cx="7914005" cy="2218690"/>
          <wp:effectExtent l="0" t="0" r="0" b="0"/>
          <wp:wrapNone/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9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14005" cy="2218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FDBCF1" w14:textId="77777777" w:rsidR="00C45909" w:rsidRDefault="00C45909" w:rsidP="00B021B6">
      <w:r>
        <w:separator/>
      </w:r>
    </w:p>
  </w:footnote>
  <w:footnote w:type="continuationSeparator" w:id="0">
    <w:p w14:paraId="15579C35" w14:textId="77777777" w:rsidR="00C45909" w:rsidRDefault="00C45909" w:rsidP="00B021B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E3B998" w14:textId="32006FAB" w:rsidR="00EE3B9F" w:rsidRDefault="00EE3B9F">
    <w:pPr>
      <w:pStyle w:val="En-tte"/>
    </w:pPr>
    <w:r>
      <w:rPr>
        <w:rFonts w:ascii="Albany AMT" w:hAnsi="Albany AMT"/>
        <w:noProof/>
        <w:sz w:val="24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55C8AF4A" wp14:editId="71607671">
              <wp:simplePos x="0" y="0"/>
              <wp:positionH relativeFrom="page">
                <wp:align>right</wp:align>
              </wp:positionH>
              <wp:positionV relativeFrom="paragraph">
                <wp:posOffset>-457200</wp:posOffset>
              </wp:positionV>
              <wp:extent cx="7914005" cy="2218690"/>
              <wp:effectExtent l="0" t="0" r="0" b="0"/>
              <wp:wrapNone/>
              <wp:docPr id="1" name="Groupe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914005" cy="2218690"/>
                        <a:chOff x="0" y="0"/>
                        <a:chExt cx="7914005" cy="2218690"/>
                      </a:xfrm>
                    </wpg:grpSpPr>
                    <pic:pic xmlns:pic="http://schemas.openxmlformats.org/drawingml/2006/picture">
                      <pic:nvPicPr>
                        <pic:cNvPr id="29" name="Image 29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914005" cy="2218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27" name="Image 1" descr="Pôle Formation-Region-FrancheComte-Rvb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790575" y="295275"/>
                          <a:ext cx="1397000" cy="1489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0A2047B8" id="Groupe 1" o:spid="_x0000_s1026" style="position:absolute;margin-left:571.95pt;margin-top:-36pt;width:623.15pt;height:174.7pt;z-index:251661312;mso-position-horizontal:right;mso-position-horizontal-relative:page" coordsize="79140,22186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29" o:spid="_x0000_s1027" type="#_x0000_t75" style="position:absolute;width:79140;height:221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">
                <v:imagedata r:id="rId3" o:title=""/>
              </v:shape>
              <v:shape id="Image 1" o:spid="_x0000_s1028" type="#_x0000_t75" alt="Pôle Formation-Region-FrancheComte-Rvb" style="position:absolute;left:7905;top:2952;width:13970;height:148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">
                <v:imagedata r:id="rId4" o:title="Pôle Formation-Region-FrancheComte-Rvb"/>
              </v:shape>
              <w10:wrap anchorx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01891E" w14:textId="77777777" w:rsidR="00EE1608" w:rsidRDefault="00EE1608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08" type="#_x0000_t75" style="width:11.25pt;height:11.25pt" o:bullet="t">
        <v:imagedata r:id="rId1" o:title="mso18"/>
      </v:shape>
    </w:pict>
  </w:numPicBullet>
  <w:numPicBullet w:numPicBulletId="1">
    <w:pict>
      <v:shape id="_x0000_i1109" type="#_x0000_t75" style="width:11.25pt;height:11.25pt" o:bullet="t">
        <v:imagedata r:id="rId2" o:title="msoCB6B"/>
      </v:shape>
    </w:pict>
  </w:numPicBullet>
  <w:abstractNum w:abstractNumId="0" w15:restartNumberingAfterBreak="0">
    <w:nsid w:val="01315544"/>
    <w:multiLevelType w:val="hybridMultilevel"/>
    <w:tmpl w:val="92DED898"/>
    <w:lvl w:ilvl="0" w:tplc="E2324770">
      <w:numFmt w:val="bullet"/>
      <w:lvlText w:val="-"/>
      <w:lvlJc w:val="left"/>
      <w:pPr>
        <w:tabs>
          <w:tab w:val="num" w:pos="720"/>
        </w:tabs>
        <w:ind w:left="720" w:hanging="363"/>
      </w:pPr>
      <w:rPr>
        <w:rFonts w:ascii="Albany AMT" w:eastAsia="Times New Roman" w:hAnsi="Albany AMT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5C5D82"/>
    <w:multiLevelType w:val="hybridMultilevel"/>
    <w:tmpl w:val="35205426"/>
    <w:lvl w:ilvl="0" w:tplc="040C0001">
      <w:start w:val="1"/>
      <w:numFmt w:val="bullet"/>
      <w:lvlText w:val=""/>
      <w:lvlJc w:val="left"/>
      <w:pPr>
        <w:ind w:left="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00" w:hanging="360"/>
      </w:pPr>
      <w:rPr>
        <w:rFonts w:ascii="Wingdings" w:hAnsi="Wingdings" w:hint="default"/>
      </w:rPr>
    </w:lvl>
  </w:abstractNum>
  <w:abstractNum w:abstractNumId="2" w15:restartNumberingAfterBreak="0">
    <w:nsid w:val="02D12D7E"/>
    <w:multiLevelType w:val="hybridMultilevel"/>
    <w:tmpl w:val="EF040362"/>
    <w:lvl w:ilvl="0" w:tplc="3A0A001C">
      <w:numFmt w:val="bullet"/>
      <w:lvlText w:val="-"/>
      <w:lvlJc w:val="left"/>
      <w:pPr>
        <w:ind w:left="720" w:hanging="360"/>
      </w:pPr>
      <w:rPr>
        <w:rFonts w:ascii="Albany AMT" w:eastAsia="Times New Roman" w:hAnsi="Albany AMT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AF6CC9"/>
    <w:multiLevelType w:val="hybridMultilevel"/>
    <w:tmpl w:val="9FDAF2DC"/>
    <w:lvl w:ilvl="0" w:tplc="040C0007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36659D"/>
    <w:multiLevelType w:val="hybridMultilevel"/>
    <w:tmpl w:val="0AFCC9D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121139"/>
    <w:multiLevelType w:val="hybridMultilevel"/>
    <w:tmpl w:val="C1DC9CCC"/>
    <w:lvl w:ilvl="0" w:tplc="D484762E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  <w:w w:val="10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0103A0"/>
    <w:multiLevelType w:val="hybridMultilevel"/>
    <w:tmpl w:val="71462A94"/>
    <w:lvl w:ilvl="0" w:tplc="040C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8C5217"/>
    <w:multiLevelType w:val="hybridMultilevel"/>
    <w:tmpl w:val="2916BDB6"/>
    <w:lvl w:ilvl="0" w:tplc="040C0005">
      <w:start w:val="1"/>
      <w:numFmt w:val="bullet"/>
      <w:lvlText w:val=""/>
      <w:lvlJc w:val="left"/>
      <w:pPr>
        <w:tabs>
          <w:tab w:val="num" w:pos="1065"/>
        </w:tabs>
        <w:ind w:left="1065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8" w15:restartNumberingAfterBreak="0">
    <w:nsid w:val="198F4020"/>
    <w:multiLevelType w:val="hybridMultilevel"/>
    <w:tmpl w:val="0B8088F8"/>
    <w:lvl w:ilvl="0" w:tplc="040C0003">
      <w:start w:val="1"/>
      <w:numFmt w:val="bullet"/>
      <w:lvlText w:val="o"/>
      <w:lvlJc w:val="left"/>
      <w:pPr>
        <w:ind w:left="601" w:hanging="360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ind w:left="1321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041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761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481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201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921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641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361" w:hanging="360"/>
      </w:pPr>
      <w:rPr>
        <w:rFonts w:ascii="Wingdings" w:hAnsi="Wingdings" w:hint="default"/>
      </w:rPr>
    </w:lvl>
  </w:abstractNum>
  <w:abstractNum w:abstractNumId="9" w15:restartNumberingAfterBreak="0">
    <w:nsid w:val="1AFB4152"/>
    <w:multiLevelType w:val="hybridMultilevel"/>
    <w:tmpl w:val="36FA9D8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DA5D22"/>
    <w:multiLevelType w:val="hybridMultilevel"/>
    <w:tmpl w:val="336AE29C"/>
    <w:lvl w:ilvl="0" w:tplc="E2324770">
      <w:numFmt w:val="bullet"/>
      <w:lvlText w:val="-"/>
      <w:lvlJc w:val="left"/>
      <w:pPr>
        <w:tabs>
          <w:tab w:val="num" w:pos="720"/>
        </w:tabs>
        <w:ind w:left="720" w:hanging="363"/>
      </w:pPr>
      <w:rPr>
        <w:rFonts w:ascii="Albany AMT" w:eastAsia="Times New Roman" w:hAnsi="Albany AMT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517C46"/>
    <w:multiLevelType w:val="hybridMultilevel"/>
    <w:tmpl w:val="D4A0B90E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876744E"/>
    <w:multiLevelType w:val="multilevel"/>
    <w:tmpl w:val="63680278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4A4979"/>
    <w:multiLevelType w:val="hybridMultilevel"/>
    <w:tmpl w:val="D8AE06CE"/>
    <w:lvl w:ilvl="0" w:tplc="040C0001">
      <w:start w:val="1"/>
      <w:numFmt w:val="bullet"/>
      <w:lvlText w:val=""/>
      <w:lvlJc w:val="left"/>
      <w:pPr>
        <w:ind w:left="11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20" w:hanging="360"/>
      </w:pPr>
      <w:rPr>
        <w:rFonts w:ascii="Wingdings" w:hAnsi="Wingdings" w:hint="default"/>
      </w:rPr>
    </w:lvl>
  </w:abstractNum>
  <w:abstractNum w:abstractNumId="14" w15:restartNumberingAfterBreak="0">
    <w:nsid w:val="2B604E64"/>
    <w:multiLevelType w:val="hybridMultilevel"/>
    <w:tmpl w:val="0DEC6E10"/>
    <w:lvl w:ilvl="0" w:tplc="D484762E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  <w:w w:val="10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4477BF"/>
    <w:multiLevelType w:val="hybridMultilevel"/>
    <w:tmpl w:val="0D421346"/>
    <w:lvl w:ilvl="0" w:tplc="040C0003">
      <w:start w:val="1"/>
      <w:numFmt w:val="bullet"/>
      <w:lvlText w:val="o"/>
      <w:lvlJc w:val="left"/>
      <w:pPr>
        <w:ind w:left="601" w:hanging="360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ind w:left="1321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041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761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481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201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921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641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361" w:hanging="360"/>
      </w:pPr>
      <w:rPr>
        <w:rFonts w:ascii="Wingdings" w:hAnsi="Wingdings" w:hint="default"/>
      </w:rPr>
    </w:lvl>
  </w:abstractNum>
  <w:abstractNum w:abstractNumId="16" w15:restartNumberingAfterBreak="0">
    <w:nsid w:val="30043B15"/>
    <w:multiLevelType w:val="hybridMultilevel"/>
    <w:tmpl w:val="5BF06CF8"/>
    <w:lvl w:ilvl="0" w:tplc="040C0003">
      <w:start w:val="1"/>
      <w:numFmt w:val="bullet"/>
      <w:lvlText w:val="o"/>
      <w:lvlJc w:val="left"/>
      <w:pPr>
        <w:ind w:left="601" w:hanging="360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ind w:left="1321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041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761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481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201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921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641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361" w:hanging="360"/>
      </w:pPr>
      <w:rPr>
        <w:rFonts w:ascii="Wingdings" w:hAnsi="Wingdings" w:hint="default"/>
      </w:rPr>
    </w:lvl>
  </w:abstractNum>
  <w:abstractNum w:abstractNumId="17" w15:restartNumberingAfterBreak="0">
    <w:nsid w:val="35902417"/>
    <w:multiLevelType w:val="hybridMultilevel"/>
    <w:tmpl w:val="5AB8C370"/>
    <w:lvl w:ilvl="0" w:tplc="040C0001">
      <w:start w:val="1"/>
      <w:numFmt w:val="bullet"/>
      <w:lvlText w:val=""/>
      <w:lvlJc w:val="left"/>
      <w:pPr>
        <w:ind w:left="11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20" w:hanging="360"/>
      </w:pPr>
      <w:rPr>
        <w:rFonts w:ascii="Wingdings" w:hAnsi="Wingdings" w:hint="default"/>
      </w:rPr>
    </w:lvl>
  </w:abstractNum>
  <w:abstractNum w:abstractNumId="18" w15:restartNumberingAfterBreak="0">
    <w:nsid w:val="367868E7"/>
    <w:multiLevelType w:val="hybridMultilevel"/>
    <w:tmpl w:val="63E0168C"/>
    <w:lvl w:ilvl="0" w:tplc="2662EDE0">
      <w:start w:val="985"/>
      <w:numFmt w:val="bullet"/>
      <w:lvlText w:val="-"/>
      <w:lvlJc w:val="left"/>
      <w:pPr>
        <w:ind w:left="440" w:hanging="360"/>
      </w:pPr>
      <w:rPr>
        <w:rFonts w:ascii="Calibri" w:eastAsiaTheme="minorHAnsi" w:hAnsi="Calibri" w:cs="Calibri" w:hint="default"/>
      </w:rPr>
    </w:lvl>
    <w:lvl w:ilvl="1" w:tplc="FFFFFFFF" w:tentative="1">
      <w:start w:val="1"/>
      <w:numFmt w:val="bullet"/>
      <w:lvlText w:val="o"/>
      <w:lvlJc w:val="left"/>
      <w:pPr>
        <w:ind w:left="1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200" w:hanging="360"/>
      </w:pPr>
      <w:rPr>
        <w:rFonts w:ascii="Wingdings" w:hAnsi="Wingdings" w:hint="default"/>
      </w:rPr>
    </w:lvl>
  </w:abstractNum>
  <w:abstractNum w:abstractNumId="19" w15:restartNumberingAfterBreak="0">
    <w:nsid w:val="396223AE"/>
    <w:multiLevelType w:val="hybridMultilevel"/>
    <w:tmpl w:val="B338206A"/>
    <w:lvl w:ilvl="0" w:tplc="EB6ADED2">
      <w:numFmt w:val="bullet"/>
      <w:lvlText w:val="-"/>
      <w:lvlJc w:val="left"/>
      <w:pPr>
        <w:ind w:left="44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200" w:hanging="360"/>
      </w:pPr>
      <w:rPr>
        <w:rFonts w:ascii="Wingdings" w:hAnsi="Wingdings" w:hint="default"/>
      </w:rPr>
    </w:lvl>
  </w:abstractNum>
  <w:abstractNum w:abstractNumId="20" w15:restartNumberingAfterBreak="0">
    <w:nsid w:val="3DB20700"/>
    <w:multiLevelType w:val="hybridMultilevel"/>
    <w:tmpl w:val="726631E2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3821B55"/>
    <w:multiLevelType w:val="hybridMultilevel"/>
    <w:tmpl w:val="4CE2D97A"/>
    <w:lvl w:ilvl="0" w:tplc="2662EDE0">
      <w:start w:val="98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AEB5265"/>
    <w:multiLevelType w:val="hybridMultilevel"/>
    <w:tmpl w:val="53D20660"/>
    <w:lvl w:ilvl="0" w:tplc="D484762E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  <w:w w:val="10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C5F1421"/>
    <w:multiLevelType w:val="hybridMultilevel"/>
    <w:tmpl w:val="B714119A"/>
    <w:lvl w:ilvl="0" w:tplc="040C0001">
      <w:start w:val="1"/>
      <w:numFmt w:val="bullet"/>
      <w:lvlText w:val=""/>
      <w:lvlJc w:val="left"/>
      <w:pPr>
        <w:ind w:left="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00" w:hanging="360"/>
      </w:pPr>
      <w:rPr>
        <w:rFonts w:ascii="Wingdings" w:hAnsi="Wingdings" w:hint="default"/>
      </w:rPr>
    </w:lvl>
  </w:abstractNum>
  <w:abstractNum w:abstractNumId="24" w15:restartNumberingAfterBreak="0">
    <w:nsid w:val="530A773E"/>
    <w:multiLevelType w:val="hybridMultilevel"/>
    <w:tmpl w:val="A44CA2CC"/>
    <w:lvl w:ilvl="0" w:tplc="80E2BC48">
      <w:numFmt w:val="bullet"/>
      <w:lvlText w:val="-"/>
      <w:lvlJc w:val="left"/>
      <w:pPr>
        <w:ind w:left="51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23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5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7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9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1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3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5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70" w:hanging="360"/>
      </w:pPr>
      <w:rPr>
        <w:rFonts w:ascii="Wingdings" w:hAnsi="Wingdings" w:hint="default"/>
      </w:rPr>
    </w:lvl>
  </w:abstractNum>
  <w:abstractNum w:abstractNumId="25" w15:restartNumberingAfterBreak="0">
    <w:nsid w:val="561657D5"/>
    <w:multiLevelType w:val="hybridMultilevel"/>
    <w:tmpl w:val="3D1CD8EA"/>
    <w:lvl w:ilvl="0" w:tplc="44E8F3F2">
      <w:numFmt w:val="bullet"/>
      <w:lvlText w:val="-"/>
      <w:lvlJc w:val="left"/>
      <w:pPr>
        <w:ind w:left="1320" w:hanging="360"/>
      </w:pPr>
      <w:rPr>
        <w:rFonts w:ascii="Albany AMT" w:eastAsiaTheme="minorHAnsi" w:hAnsi="Albany AMT" w:cs="Arial" w:hint="default"/>
      </w:rPr>
    </w:lvl>
    <w:lvl w:ilvl="1" w:tplc="040C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26" w15:restartNumberingAfterBreak="0">
    <w:nsid w:val="58724CB9"/>
    <w:multiLevelType w:val="hybridMultilevel"/>
    <w:tmpl w:val="59C2EFCE"/>
    <w:lvl w:ilvl="0" w:tplc="E2324770">
      <w:numFmt w:val="bullet"/>
      <w:lvlText w:val="-"/>
      <w:lvlJc w:val="left"/>
      <w:pPr>
        <w:tabs>
          <w:tab w:val="num" w:pos="723"/>
        </w:tabs>
        <w:ind w:left="723" w:hanging="363"/>
      </w:pPr>
      <w:rPr>
        <w:rFonts w:ascii="Albany AMT" w:eastAsia="Times New Roman" w:hAnsi="Albany AMT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8E50956"/>
    <w:multiLevelType w:val="hybridMultilevel"/>
    <w:tmpl w:val="0C8816FA"/>
    <w:lvl w:ilvl="0" w:tplc="3048C7EA">
      <w:start w:val="1"/>
      <w:numFmt w:val="bullet"/>
      <w:lvlText w:val="-"/>
      <w:lvlJc w:val="left"/>
      <w:pPr>
        <w:ind w:left="658" w:hanging="360"/>
      </w:pPr>
      <w:rPr>
        <w:rFonts w:ascii="Arial" w:eastAsia="Arial" w:hAnsi="Arial" w:cs="Arial" w:hint="default"/>
        <w:w w:val="100"/>
        <w:sz w:val="22"/>
        <w:szCs w:val="22"/>
      </w:rPr>
    </w:lvl>
    <w:lvl w:ilvl="1" w:tplc="D0BA0862">
      <w:start w:val="1"/>
      <w:numFmt w:val="bullet"/>
      <w:lvlText w:val="•"/>
      <w:lvlJc w:val="left"/>
      <w:pPr>
        <w:ind w:left="1075" w:hanging="360"/>
      </w:pPr>
      <w:rPr>
        <w:rFonts w:hint="default"/>
      </w:rPr>
    </w:lvl>
    <w:lvl w:ilvl="2" w:tplc="13E227F2">
      <w:start w:val="1"/>
      <w:numFmt w:val="bullet"/>
      <w:lvlText w:val="•"/>
      <w:lvlJc w:val="left"/>
      <w:pPr>
        <w:ind w:left="1490" w:hanging="360"/>
      </w:pPr>
      <w:rPr>
        <w:rFonts w:hint="default"/>
      </w:rPr>
    </w:lvl>
    <w:lvl w:ilvl="3" w:tplc="FA948F12">
      <w:start w:val="1"/>
      <w:numFmt w:val="bullet"/>
      <w:lvlText w:val="•"/>
      <w:lvlJc w:val="left"/>
      <w:pPr>
        <w:ind w:left="1905" w:hanging="360"/>
      </w:pPr>
      <w:rPr>
        <w:rFonts w:hint="default"/>
      </w:rPr>
    </w:lvl>
    <w:lvl w:ilvl="4" w:tplc="458A33DC">
      <w:start w:val="1"/>
      <w:numFmt w:val="bullet"/>
      <w:lvlText w:val="•"/>
      <w:lvlJc w:val="left"/>
      <w:pPr>
        <w:ind w:left="2320" w:hanging="360"/>
      </w:pPr>
      <w:rPr>
        <w:rFonts w:hint="default"/>
      </w:rPr>
    </w:lvl>
    <w:lvl w:ilvl="5" w:tplc="F544EB4E">
      <w:start w:val="1"/>
      <w:numFmt w:val="bullet"/>
      <w:lvlText w:val="•"/>
      <w:lvlJc w:val="left"/>
      <w:pPr>
        <w:ind w:left="2735" w:hanging="360"/>
      </w:pPr>
      <w:rPr>
        <w:rFonts w:hint="default"/>
      </w:rPr>
    </w:lvl>
    <w:lvl w:ilvl="6" w:tplc="959E3C94">
      <w:start w:val="1"/>
      <w:numFmt w:val="bullet"/>
      <w:lvlText w:val="•"/>
      <w:lvlJc w:val="left"/>
      <w:pPr>
        <w:ind w:left="3151" w:hanging="360"/>
      </w:pPr>
      <w:rPr>
        <w:rFonts w:hint="default"/>
      </w:rPr>
    </w:lvl>
    <w:lvl w:ilvl="7" w:tplc="53487D50">
      <w:start w:val="1"/>
      <w:numFmt w:val="bullet"/>
      <w:lvlText w:val="•"/>
      <w:lvlJc w:val="left"/>
      <w:pPr>
        <w:ind w:left="3566" w:hanging="360"/>
      </w:pPr>
      <w:rPr>
        <w:rFonts w:hint="default"/>
      </w:rPr>
    </w:lvl>
    <w:lvl w:ilvl="8" w:tplc="DE88B2FC">
      <w:start w:val="1"/>
      <w:numFmt w:val="bullet"/>
      <w:lvlText w:val="•"/>
      <w:lvlJc w:val="left"/>
      <w:pPr>
        <w:ind w:left="3981" w:hanging="360"/>
      </w:pPr>
      <w:rPr>
        <w:rFonts w:hint="default"/>
      </w:rPr>
    </w:lvl>
  </w:abstractNum>
  <w:abstractNum w:abstractNumId="28" w15:restartNumberingAfterBreak="0">
    <w:nsid w:val="59E6264C"/>
    <w:multiLevelType w:val="hybridMultilevel"/>
    <w:tmpl w:val="204EC8B2"/>
    <w:lvl w:ilvl="0" w:tplc="EB6ADED2">
      <w:numFmt w:val="bullet"/>
      <w:lvlText w:val="-"/>
      <w:lvlJc w:val="left"/>
      <w:pPr>
        <w:ind w:left="601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32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4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6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8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0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2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4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61" w:hanging="360"/>
      </w:pPr>
      <w:rPr>
        <w:rFonts w:ascii="Wingdings" w:hAnsi="Wingdings" w:hint="default"/>
      </w:rPr>
    </w:lvl>
  </w:abstractNum>
  <w:abstractNum w:abstractNumId="29" w15:restartNumberingAfterBreak="0">
    <w:nsid w:val="5D0006FE"/>
    <w:multiLevelType w:val="hybridMultilevel"/>
    <w:tmpl w:val="C7B855FA"/>
    <w:lvl w:ilvl="0" w:tplc="040C0001">
      <w:start w:val="1"/>
      <w:numFmt w:val="bullet"/>
      <w:lvlText w:val=""/>
      <w:lvlJc w:val="left"/>
      <w:pPr>
        <w:ind w:left="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00" w:hanging="360"/>
      </w:pPr>
      <w:rPr>
        <w:rFonts w:ascii="Wingdings" w:hAnsi="Wingdings" w:hint="default"/>
      </w:rPr>
    </w:lvl>
  </w:abstractNum>
  <w:abstractNum w:abstractNumId="30" w15:restartNumberingAfterBreak="0">
    <w:nsid w:val="5F2724D2"/>
    <w:multiLevelType w:val="hybridMultilevel"/>
    <w:tmpl w:val="96EE9734"/>
    <w:lvl w:ilvl="0" w:tplc="040C0001">
      <w:start w:val="1"/>
      <w:numFmt w:val="bullet"/>
      <w:lvlText w:val=""/>
      <w:lvlJc w:val="left"/>
      <w:pPr>
        <w:ind w:left="11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20" w:hanging="360"/>
      </w:pPr>
      <w:rPr>
        <w:rFonts w:ascii="Wingdings" w:hAnsi="Wingdings" w:hint="default"/>
      </w:rPr>
    </w:lvl>
  </w:abstractNum>
  <w:abstractNum w:abstractNumId="31" w15:restartNumberingAfterBreak="0">
    <w:nsid w:val="61066991"/>
    <w:multiLevelType w:val="hybridMultilevel"/>
    <w:tmpl w:val="7D188DB2"/>
    <w:lvl w:ilvl="0" w:tplc="3A0A001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lbany AMT" w:eastAsia="Times New Roman" w:hAnsi="Albany AMT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3CC503D"/>
    <w:multiLevelType w:val="hybridMultilevel"/>
    <w:tmpl w:val="B70CD1EA"/>
    <w:lvl w:ilvl="0" w:tplc="040C0007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4334F4D"/>
    <w:multiLevelType w:val="hybridMultilevel"/>
    <w:tmpl w:val="FBC2F77A"/>
    <w:lvl w:ilvl="0" w:tplc="040C0005">
      <w:start w:val="1"/>
      <w:numFmt w:val="bullet"/>
      <w:lvlText w:val=""/>
      <w:lvlJc w:val="left"/>
      <w:pPr>
        <w:tabs>
          <w:tab w:val="num" w:pos="1065"/>
        </w:tabs>
        <w:ind w:left="1065" w:hanging="360"/>
      </w:pPr>
      <w:rPr>
        <w:rFonts w:ascii="Wingdings" w:hAnsi="Wingdings" w:hint="default"/>
      </w:rPr>
    </w:lvl>
    <w:lvl w:ilvl="1" w:tplc="44E8F3F2">
      <w:numFmt w:val="bullet"/>
      <w:lvlText w:val="-"/>
      <w:lvlJc w:val="left"/>
      <w:pPr>
        <w:tabs>
          <w:tab w:val="num" w:pos="1785"/>
        </w:tabs>
        <w:ind w:left="1785" w:hanging="360"/>
      </w:pPr>
      <w:rPr>
        <w:rFonts w:ascii="Albany AMT" w:eastAsiaTheme="minorHAnsi" w:hAnsi="Albany AMT" w:cs="Arial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34" w15:restartNumberingAfterBreak="1">
    <w:nsid w:val="68363B4E"/>
    <w:multiLevelType w:val="hybridMultilevel"/>
    <w:tmpl w:val="395CE3F4"/>
    <w:lvl w:ilvl="0" w:tplc="E2324770">
      <w:numFmt w:val="bullet"/>
      <w:lvlText w:val="-"/>
      <w:lvlJc w:val="left"/>
      <w:pPr>
        <w:tabs>
          <w:tab w:val="num" w:pos="720"/>
        </w:tabs>
        <w:ind w:left="720" w:hanging="363"/>
      </w:pPr>
      <w:rPr>
        <w:rFonts w:ascii="Albany AMT" w:eastAsia="Times New Roman" w:hAnsi="Albany AMT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8CF1BF6"/>
    <w:multiLevelType w:val="hybridMultilevel"/>
    <w:tmpl w:val="0C289650"/>
    <w:lvl w:ilvl="0" w:tplc="8AE8514A">
      <w:start w:val="1"/>
      <w:numFmt w:val="decimal"/>
      <w:lvlText w:val="%1."/>
      <w:lvlJc w:val="left"/>
      <w:pPr>
        <w:ind w:left="8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802" w:hanging="360"/>
      </w:pPr>
    </w:lvl>
    <w:lvl w:ilvl="2" w:tplc="040C001B" w:tentative="1">
      <w:start w:val="1"/>
      <w:numFmt w:val="lowerRoman"/>
      <w:lvlText w:val="%3."/>
      <w:lvlJc w:val="right"/>
      <w:pPr>
        <w:ind w:left="1522" w:hanging="180"/>
      </w:pPr>
    </w:lvl>
    <w:lvl w:ilvl="3" w:tplc="040C000F" w:tentative="1">
      <w:start w:val="1"/>
      <w:numFmt w:val="decimal"/>
      <w:lvlText w:val="%4."/>
      <w:lvlJc w:val="left"/>
      <w:pPr>
        <w:ind w:left="2242" w:hanging="360"/>
      </w:pPr>
    </w:lvl>
    <w:lvl w:ilvl="4" w:tplc="040C0019" w:tentative="1">
      <w:start w:val="1"/>
      <w:numFmt w:val="lowerLetter"/>
      <w:lvlText w:val="%5."/>
      <w:lvlJc w:val="left"/>
      <w:pPr>
        <w:ind w:left="2962" w:hanging="360"/>
      </w:pPr>
    </w:lvl>
    <w:lvl w:ilvl="5" w:tplc="040C001B" w:tentative="1">
      <w:start w:val="1"/>
      <w:numFmt w:val="lowerRoman"/>
      <w:lvlText w:val="%6."/>
      <w:lvlJc w:val="right"/>
      <w:pPr>
        <w:ind w:left="3682" w:hanging="180"/>
      </w:pPr>
    </w:lvl>
    <w:lvl w:ilvl="6" w:tplc="040C000F" w:tentative="1">
      <w:start w:val="1"/>
      <w:numFmt w:val="decimal"/>
      <w:lvlText w:val="%7."/>
      <w:lvlJc w:val="left"/>
      <w:pPr>
        <w:ind w:left="4402" w:hanging="360"/>
      </w:pPr>
    </w:lvl>
    <w:lvl w:ilvl="7" w:tplc="040C0019" w:tentative="1">
      <w:start w:val="1"/>
      <w:numFmt w:val="lowerLetter"/>
      <w:lvlText w:val="%8."/>
      <w:lvlJc w:val="left"/>
      <w:pPr>
        <w:ind w:left="5122" w:hanging="360"/>
      </w:pPr>
    </w:lvl>
    <w:lvl w:ilvl="8" w:tplc="040C001B" w:tentative="1">
      <w:start w:val="1"/>
      <w:numFmt w:val="lowerRoman"/>
      <w:lvlText w:val="%9."/>
      <w:lvlJc w:val="right"/>
      <w:pPr>
        <w:ind w:left="5842" w:hanging="180"/>
      </w:pPr>
    </w:lvl>
  </w:abstractNum>
  <w:abstractNum w:abstractNumId="36" w15:restartNumberingAfterBreak="0">
    <w:nsid w:val="71A16D4A"/>
    <w:multiLevelType w:val="hybridMultilevel"/>
    <w:tmpl w:val="23F02AC2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2FC6BA2"/>
    <w:multiLevelType w:val="hybridMultilevel"/>
    <w:tmpl w:val="F44EFA70"/>
    <w:lvl w:ilvl="0" w:tplc="E2324770">
      <w:numFmt w:val="bullet"/>
      <w:lvlText w:val="-"/>
      <w:lvlJc w:val="left"/>
      <w:pPr>
        <w:tabs>
          <w:tab w:val="num" w:pos="723"/>
        </w:tabs>
        <w:ind w:left="723" w:hanging="363"/>
      </w:pPr>
      <w:rPr>
        <w:rFonts w:ascii="Albany AMT" w:eastAsia="Times New Roman" w:hAnsi="Albany AMT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3740264"/>
    <w:multiLevelType w:val="hybridMultilevel"/>
    <w:tmpl w:val="463032B4"/>
    <w:lvl w:ilvl="0" w:tplc="B39C0B5C">
      <w:numFmt w:val="bullet"/>
      <w:lvlText w:val="-"/>
      <w:lvlJc w:val="left"/>
      <w:pPr>
        <w:ind w:left="720" w:hanging="360"/>
      </w:pPr>
      <w:rPr>
        <w:rFonts w:ascii="Albany AMT" w:eastAsia="Times New Roman" w:hAnsi="Albany AMT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4390898"/>
    <w:multiLevelType w:val="hybridMultilevel"/>
    <w:tmpl w:val="A1C0AC42"/>
    <w:lvl w:ilvl="0" w:tplc="D484762E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  <w:w w:val="10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64D4AFF"/>
    <w:multiLevelType w:val="hybridMultilevel"/>
    <w:tmpl w:val="D6CCCCD0"/>
    <w:lvl w:ilvl="0" w:tplc="E2324770">
      <w:numFmt w:val="bullet"/>
      <w:lvlText w:val="-"/>
      <w:lvlJc w:val="left"/>
      <w:pPr>
        <w:tabs>
          <w:tab w:val="num" w:pos="720"/>
        </w:tabs>
        <w:ind w:left="720" w:hanging="363"/>
      </w:pPr>
      <w:rPr>
        <w:rFonts w:ascii="Albany AMT" w:eastAsia="Times New Roman" w:hAnsi="Albany AMT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8634592"/>
    <w:multiLevelType w:val="hybridMultilevel"/>
    <w:tmpl w:val="462C586C"/>
    <w:lvl w:ilvl="0" w:tplc="E2324770">
      <w:numFmt w:val="bullet"/>
      <w:lvlText w:val="-"/>
      <w:lvlJc w:val="left"/>
      <w:pPr>
        <w:tabs>
          <w:tab w:val="num" w:pos="780"/>
        </w:tabs>
        <w:ind w:left="780" w:hanging="363"/>
      </w:pPr>
      <w:rPr>
        <w:rFonts w:ascii="Albany AMT" w:eastAsia="Times New Roman" w:hAnsi="Albany AMT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42" w15:restartNumberingAfterBreak="0">
    <w:nsid w:val="7F8605F4"/>
    <w:multiLevelType w:val="hybridMultilevel"/>
    <w:tmpl w:val="461895E0"/>
    <w:lvl w:ilvl="0" w:tplc="040C0001">
      <w:start w:val="1"/>
      <w:numFmt w:val="bullet"/>
      <w:lvlText w:val=""/>
      <w:lvlJc w:val="left"/>
      <w:pPr>
        <w:ind w:left="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00" w:hanging="360"/>
      </w:pPr>
      <w:rPr>
        <w:rFonts w:ascii="Wingdings" w:hAnsi="Wingdings" w:hint="default"/>
      </w:rPr>
    </w:lvl>
  </w:abstractNum>
  <w:num w:numId="1" w16cid:durableId="848561968">
    <w:abstractNumId w:val="3"/>
  </w:num>
  <w:num w:numId="2" w16cid:durableId="1342858010">
    <w:abstractNumId w:val="12"/>
  </w:num>
  <w:num w:numId="3" w16cid:durableId="1430811514">
    <w:abstractNumId w:val="6"/>
  </w:num>
  <w:num w:numId="4" w16cid:durableId="1712412714">
    <w:abstractNumId w:val="35"/>
  </w:num>
  <w:num w:numId="5" w16cid:durableId="1527790943">
    <w:abstractNumId w:val="9"/>
  </w:num>
  <w:num w:numId="6" w16cid:durableId="1336347465">
    <w:abstractNumId w:val="7"/>
  </w:num>
  <w:num w:numId="7" w16cid:durableId="114567884">
    <w:abstractNumId w:val="36"/>
  </w:num>
  <w:num w:numId="8" w16cid:durableId="490684710">
    <w:abstractNumId w:val="21"/>
  </w:num>
  <w:num w:numId="9" w16cid:durableId="144709968">
    <w:abstractNumId w:val="2"/>
  </w:num>
  <w:num w:numId="10" w16cid:durableId="370765044">
    <w:abstractNumId w:val="31"/>
  </w:num>
  <w:num w:numId="11" w16cid:durableId="284385469">
    <w:abstractNumId w:val="11"/>
  </w:num>
  <w:num w:numId="12" w16cid:durableId="1455638032">
    <w:abstractNumId w:val="20"/>
  </w:num>
  <w:num w:numId="13" w16cid:durableId="714698785">
    <w:abstractNumId w:val="32"/>
  </w:num>
  <w:num w:numId="14" w16cid:durableId="984697147">
    <w:abstractNumId w:val="24"/>
  </w:num>
  <w:num w:numId="15" w16cid:durableId="180583796">
    <w:abstractNumId w:val="23"/>
  </w:num>
  <w:num w:numId="16" w16cid:durableId="790780755">
    <w:abstractNumId w:val="41"/>
  </w:num>
  <w:num w:numId="17" w16cid:durableId="578488815">
    <w:abstractNumId w:val="34"/>
  </w:num>
  <w:num w:numId="18" w16cid:durableId="713308499">
    <w:abstractNumId w:val="40"/>
  </w:num>
  <w:num w:numId="19" w16cid:durableId="287586270">
    <w:abstractNumId w:val="17"/>
  </w:num>
  <w:num w:numId="20" w16cid:durableId="543097686">
    <w:abstractNumId w:val="30"/>
  </w:num>
  <w:num w:numId="21" w16cid:durableId="1990867067">
    <w:abstractNumId w:val="26"/>
  </w:num>
  <w:num w:numId="22" w16cid:durableId="1294022655">
    <w:abstractNumId w:val="10"/>
  </w:num>
  <w:num w:numId="23" w16cid:durableId="851338033">
    <w:abstractNumId w:val="0"/>
  </w:num>
  <w:num w:numId="24" w16cid:durableId="776870617">
    <w:abstractNumId w:val="13"/>
  </w:num>
  <w:num w:numId="25" w16cid:durableId="597518482">
    <w:abstractNumId w:val="37"/>
  </w:num>
  <w:num w:numId="26" w16cid:durableId="534585314">
    <w:abstractNumId w:val="4"/>
  </w:num>
  <w:num w:numId="27" w16cid:durableId="245849560">
    <w:abstractNumId w:val="25"/>
  </w:num>
  <w:num w:numId="28" w16cid:durableId="23486730">
    <w:abstractNumId w:val="33"/>
  </w:num>
  <w:num w:numId="29" w16cid:durableId="1388577350">
    <w:abstractNumId w:val="29"/>
  </w:num>
  <w:num w:numId="30" w16cid:durableId="360404206">
    <w:abstractNumId w:val="27"/>
  </w:num>
  <w:num w:numId="31" w16cid:durableId="1123422650">
    <w:abstractNumId w:val="38"/>
  </w:num>
  <w:num w:numId="32" w16cid:durableId="298804402">
    <w:abstractNumId w:val="1"/>
  </w:num>
  <w:num w:numId="33" w16cid:durableId="1040403292">
    <w:abstractNumId w:val="39"/>
  </w:num>
  <w:num w:numId="34" w16cid:durableId="1756441056">
    <w:abstractNumId w:val="5"/>
  </w:num>
  <w:num w:numId="35" w16cid:durableId="698700539">
    <w:abstractNumId w:val="14"/>
  </w:num>
  <w:num w:numId="36" w16cid:durableId="523858715">
    <w:abstractNumId w:val="22"/>
  </w:num>
  <w:num w:numId="37" w16cid:durableId="13265605">
    <w:abstractNumId w:val="19"/>
  </w:num>
  <w:num w:numId="38" w16cid:durableId="2019112328">
    <w:abstractNumId w:val="28"/>
  </w:num>
  <w:num w:numId="39" w16cid:durableId="1237931670">
    <w:abstractNumId w:val="8"/>
  </w:num>
  <w:num w:numId="40" w16cid:durableId="1640920176">
    <w:abstractNumId w:val="16"/>
  </w:num>
  <w:num w:numId="41" w16cid:durableId="608240445">
    <w:abstractNumId w:val="15"/>
  </w:num>
  <w:num w:numId="42" w16cid:durableId="762998071">
    <w:abstractNumId w:val="42"/>
  </w:num>
  <w:num w:numId="43" w16cid:durableId="1023677442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hyphenationZone w:val="425"/>
  <w:drawingGridHorizontalSpacing w:val="57"/>
  <w:drawingGridVerticalSpacing w:val="57"/>
  <w:displayHorizontalDrawingGridEvery w:val="0"/>
  <w:displayVerticalDrawingGridEvery w:val="0"/>
  <w:doNotUseMarginsForDrawingGridOrigin/>
  <w:drawingGridVerticalOrigin w:val="198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909"/>
    <w:rsid w:val="00002ADE"/>
    <w:rsid w:val="000346EF"/>
    <w:rsid w:val="00066084"/>
    <w:rsid w:val="00080E5C"/>
    <w:rsid w:val="000C6FA2"/>
    <w:rsid w:val="000D593D"/>
    <w:rsid w:val="000F4B99"/>
    <w:rsid w:val="000F5022"/>
    <w:rsid w:val="0011563A"/>
    <w:rsid w:val="00136305"/>
    <w:rsid w:val="001A3672"/>
    <w:rsid w:val="001C25D7"/>
    <w:rsid w:val="001C649B"/>
    <w:rsid w:val="001E2AE7"/>
    <w:rsid w:val="001F0E80"/>
    <w:rsid w:val="001F38B1"/>
    <w:rsid w:val="002224BB"/>
    <w:rsid w:val="00223021"/>
    <w:rsid w:val="00231572"/>
    <w:rsid w:val="00264755"/>
    <w:rsid w:val="002662C8"/>
    <w:rsid w:val="00274706"/>
    <w:rsid w:val="00276B54"/>
    <w:rsid w:val="002C4F89"/>
    <w:rsid w:val="0030780B"/>
    <w:rsid w:val="00356A9D"/>
    <w:rsid w:val="00360745"/>
    <w:rsid w:val="003A00CB"/>
    <w:rsid w:val="004228D6"/>
    <w:rsid w:val="004B5BB4"/>
    <w:rsid w:val="004E5600"/>
    <w:rsid w:val="004E5C05"/>
    <w:rsid w:val="004F72F6"/>
    <w:rsid w:val="00526FFC"/>
    <w:rsid w:val="005375BC"/>
    <w:rsid w:val="00543B13"/>
    <w:rsid w:val="00545153"/>
    <w:rsid w:val="00551FE8"/>
    <w:rsid w:val="00595BAA"/>
    <w:rsid w:val="005B3838"/>
    <w:rsid w:val="00605E0E"/>
    <w:rsid w:val="00611E4B"/>
    <w:rsid w:val="00614AA1"/>
    <w:rsid w:val="0062505D"/>
    <w:rsid w:val="00635FBC"/>
    <w:rsid w:val="0066019F"/>
    <w:rsid w:val="006A1F7E"/>
    <w:rsid w:val="006B25D3"/>
    <w:rsid w:val="006F3A57"/>
    <w:rsid w:val="00716BA2"/>
    <w:rsid w:val="00724806"/>
    <w:rsid w:val="00756B41"/>
    <w:rsid w:val="007A224F"/>
    <w:rsid w:val="007B2DF7"/>
    <w:rsid w:val="007D4A97"/>
    <w:rsid w:val="00844F05"/>
    <w:rsid w:val="008475B0"/>
    <w:rsid w:val="0085246F"/>
    <w:rsid w:val="00876AF1"/>
    <w:rsid w:val="008779FE"/>
    <w:rsid w:val="009326DA"/>
    <w:rsid w:val="0095686A"/>
    <w:rsid w:val="009603DB"/>
    <w:rsid w:val="009812F3"/>
    <w:rsid w:val="009953D9"/>
    <w:rsid w:val="009953FF"/>
    <w:rsid w:val="0099619D"/>
    <w:rsid w:val="009A5A94"/>
    <w:rsid w:val="009C2231"/>
    <w:rsid w:val="009D0E46"/>
    <w:rsid w:val="009D3575"/>
    <w:rsid w:val="009E4DC9"/>
    <w:rsid w:val="009F0BC0"/>
    <w:rsid w:val="009F7330"/>
    <w:rsid w:val="00A04166"/>
    <w:rsid w:val="00A34FE6"/>
    <w:rsid w:val="00A54FD1"/>
    <w:rsid w:val="00A57A48"/>
    <w:rsid w:val="00A64BE1"/>
    <w:rsid w:val="00AA2F11"/>
    <w:rsid w:val="00B021B6"/>
    <w:rsid w:val="00B0465F"/>
    <w:rsid w:val="00B522CF"/>
    <w:rsid w:val="00B53303"/>
    <w:rsid w:val="00B56326"/>
    <w:rsid w:val="00B677E5"/>
    <w:rsid w:val="00B93B7A"/>
    <w:rsid w:val="00B946A6"/>
    <w:rsid w:val="00B97CBD"/>
    <w:rsid w:val="00BA0384"/>
    <w:rsid w:val="00BE1AE3"/>
    <w:rsid w:val="00BF0EEA"/>
    <w:rsid w:val="00C01B42"/>
    <w:rsid w:val="00C02068"/>
    <w:rsid w:val="00C45909"/>
    <w:rsid w:val="00C471D3"/>
    <w:rsid w:val="00C87602"/>
    <w:rsid w:val="00CA1192"/>
    <w:rsid w:val="00CD6CE3"/>
    <w:rsid w:val="00CE4CF3"/>
    <w:rsid w:val="00D04314"/>
    <w:rsid w:val="00D1760F"/>
    <w:rsid w:val="00D911CA"/>
    <w:rsid w:val="00D94A6C"/>
    <w:rsid w:val="00DB636A"/>
    <w:rsid w:val="00DF0133"/>
    <w:rsid w:val="00E069EB"/>
    <w:rsid w:val="00E15231"/>
    <w:rsid w:val="00E677BD"/>
    <w:rsid w:val="00E67993"/>
    <w:rsid w:val="00E86552"/>
    <w:rsid w:val="00E97F2F"/>
    <w:rsid w:val="00EA6722"/>
    <w:rsid w:val="00ED2158"/>
    <w:rsid w:val="00EE0481"/>
    <w:rsid w:val="00EE1608"/>
    <w:rsid w:val="00EE3B9F"/>
    <w:rsid w:val="00F0234D"/>
    <w:rsid w:val="00F7499A"/>
    <w:rsid w:val="00F9634E"/>
    <w:rsid w:val="00FB3094"/>
    <w:rsid w:val="00FC3192"/>
    <w:rsid w:val="00FC6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20883F28"/>
  <w15:docId w15:val="{3B3DEB46-EC67-4F55-B4B3-CF0EFE16D4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B021B6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B021B6"/>
  </w:style>
  <w:style w:type="paragraph" w:styleId="Pieddepage">
    <w:name w:val="footer"/>
    <w:basedOn w:val="Normal"/>
    <w:link w:val="PieddepageCar"/>
    <w:unhideWhenUsed/>
    <w:rsid w:val="00B021B6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rsid w:val="00B021B6"/>
  </w:style>
  <w:style w:type="character" w:styleId="Lienhypertexte">
    <w:name w:val="Hyperlink"/>
    <w:uiPriority w:val="99"/>
    <w:rsid w:val="00B946A6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BE1AE3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table" w:styleId="Grilledutableau">
    <w:name w:val="Table Grid"/>
    <w:basedOn w:val="TableauNormal"/>
    <w:uiPriority w:val="39"/>
    <w:rsid w:val="00BE1AE3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1E2AE7"/>
    <w:pPr>
      <w:widowControl w:val="0"/>
      <w:ind w:left="597" w:hanging="360"/>
    </w:pPr>
    <w:rPr>
      <w:rFonts w:ascii="Arial" w:eastAsia="Arial" w:hAnsi="Arial" w:cs="Arial"/>
      <w:sz w:val="22"/>
      <w:szCs w:val="22"/>
      <w:lang w:val="en-US" w:eastAsia="en-US"/>
    </w:rPr>
  </w:style>
  <w:style w:type="paragraph" w:styleId="Corpsdetexte">
    <w:name w:val="Body Text"/>
    <w:basedOn w:val="Normal"/>
    <w:link w:val="CorpsdetexteCar"/>
    <w:uiPriority w:val="1"/>
    <w:qFormat/>
    <w:rsid w:val="00844F05"/>
    <w:pPr>
      <w:widowControl w:val="0"/>
    </w:pPr>
    <w:rPr>
      <w:rFonts w:ascii="Arial" w:eastAsia="Arial" w:hAnsi="Arial" w:cs="Arial"/>
      <w:sz w:val="22"/>
      <w:szCs w:val="22"/>
      <w:lang w:val="en-US" w:eastAsia="en-US"/>
    </w:rPr>
  </w:style>
  <w:style w:type="character" w:customStyle="1" w:styleId="CorpsdetexteCar">
    <w:name w:val="Corps de texte Car"/>
    <w:basedOn w:val="Policepardfaut"/>
    <w:link w:val="Corpsdetexte"/>
    <w:uiPriority w:val="1"/>
    <w:rsid w:val="00844F05"/>
    <w:rPr>
      <w:rFonts w:ascii="Arial" w:eastAsia="Arial" w:hAnsi="Arial" w:cs="Arial"/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5.jpeg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hyperlink" Target="http://www.formation-industries-fc.fr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4.png"/><Relationship Id="rId1" Type="http://schemas.openxmlformats.org/officeDocument/2006/relationships/image" Target="media/image3.jpeg"/><Relationship Id="rId4" Type="http://schemas.openxmlformats.org/officeDocument/2006/relationships/image" Target="media/image5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egnaveau\OneDrive%20-%20Pole%20Formation%20-%20UIMM%20FC\Bureau\Nouvelle%20fiche%20programme\Fiche%20valid&#233;e\Fiche%20programme\Offre%20RN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EBDB3CA5C17F44BBDB88E2BAD5D483B" ma:contentTypeVersion="10" ma:contentTypeDescription="Crée un document." ma:contentTypeScope="" ma:versionID="5beb75e480984f6cb3a185b854744531">
  <xsd:schema xmlns:xsd="http://www.w3.org/2001/XMLSchema" xmlns:xs="http://www.w3.org/2001/XMLSchema" xmlns:p="http://schemas.microsoft.com/office/2006/metadata/properties" xmlns:ns3="f0574df6-4e12-45b3-b632-2fbb6f8e4164" targetNamespace="http://schemas.microsoft.com/office/2006/metadata/properties" ma:root="true" ma:fieldsID="b21596bb090ae17528f57b04f9650721" ns3:_="">
    <xsd:import namespace="f0574df6-4e12-45b3-b632-2fbb6f8e416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574df6-4e12-45b3-b632-2fbb6f8e416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55013A3-CA20-44F3-A01B-18787A5921F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9CC5DAF-B92E-4E79-AB93-D64D57A4DF1A}">
  <ds:schemaRefs>
    <ds:schemaRef ds:uri="http://www.w3.org/XML/1998/namespace"/>
    <ds:schemaRef ds:uri="http://purl.org/dc/elements/1.1/"/>
    <ds:schemaRef ds:uri="http://purl.org/dc/terms/"/>
    <ds:schemaRef ds:uri="http://schemas.microsoft.com/office/2006/metadata/properties"/>
    <ds:schemaRef ds:uri="http://purl.org/dc/dcmitype/"/>
    <ds:schemaRef ds:uri="http://schemas.openxmlformats.org/package/2006/metadata/core-properties"/>
    <ds:schemaRef ds:uri="http://schemas.microsoft.com/office/infopath/2007/PartnerControls"/>
    <ds:schemaRef ds:uri="http://schemas.microsoft.com/office/2006/documentManagement/types"/>
    <ds:schemaRef ds:uri="f0574df6-4e12-45b3-b632-2fbb6f8e4164"/>
  </ds:schemaRefs>
</ds:datastoreItem>
</file>

<file path=customXml/itemProps3.xml><?xml version="1.0" encoding="utf-8"?>
<ds:datastoreItem xmlns:ds="http://schemas.openxmlformats.org/officeDocument/2006/customXml" ds:itemID="{7FE5D98C-20C2-4CF6-8933-E2B15FA91D8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0574df6-4e12-45b3-b632-2fbb6f8e416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564EB7C-E48D-452B-B8DD-C13A3755318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Offre RN</Template>
  <TotalTime>19</TotalTime>
  <Pages>1</Pages>
  <Words>267</Words>
  <Characters>1471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Exemple de proposition commerciale …</vt:lpstr>
    </vt:vector>
  </TitlesOfParts>
  <Company/>
  <LinksUpToDate>false</LinksUpToDate>
  <CharactersWithSpaces>1735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Exemple de proposition commerciale …</dc:title>
  <dc:creator>NAVEAU Régis</dc:creator>
  <cp:lastModifiedBy>NAVEAU Régis</cp:lastModifiedBy>
  <cp:revision>9</cp:revision>
  <cp:lastPrinted>2025-09-24T10:45:00Z</cp:lastPrinted>
  <dcterms:created xsi:type="dcterms:W3CDTF">2025-09-24T10:37:00Z</dcterms:created>
  <dcterms:modified xsi:type="dcterms:W3CDTF">2025-09-25T07:18:00Z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B_LIGNE">
    <vt:i4>5</vt:i4>
  </property>
  <property fmtid="{D5CDD505-2E9C-101B-9397-08002B2CF9AE}" pid="3" name="ContentTypeId">
    <vt:lpwstr>0x0101008EBDB3CA5C17F44BBDB88E2BAD5D483B</vt:lpwstr>
  </property>
</Properties>
</file>